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747" w:rsidRDefault="00BB4747" w:rsidP="006D595F">
      <w:pPr>
        <w:pStyle w:val="NormalWeb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Локальный акт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Утверждаю</w:t>
      </w:r>
    </w:p>
    <w:p w:rsidR="00BB4747" w:rsidRDefault="00BB4747" w:rsidP="006D595F">
      <w:pPr>
        <w:pStyle w:val="NormalWeb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Согласован и принят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Директор МБУ «СШОР»</w:t>
      </w:r>
    </w:p>
    <w:p w:rsidR="00BB4747" w:rsidRDefault="00BB4747" w:rsidP="006D595F">
      <w:pPr>
        <w:pStyle w:val="NormalWeb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педагогическом совете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_________Гаджиев Э.З.</w:t>
      </w:r>
    </w:p>
    <w:p w:rsidR="00BB4747" w:rsidRDefault="00BB4747" w:rsidP="006D595F">
      <w:pPr>
        <w:pStyle w:val="NormalWeb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«____»____________2018г.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«____» _____________2018г.</w:t>
      </w: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center"/>
        <w:textAlignment w:val="baseline"/>
        <w:rPr>
          <w:b w:val="0"/>
          <w:bCs w:val="0"/>
          <w:caps/>
          <w:sz w:val="28"/>
          <w:szCs w:val="28"/>
        </w:rPr>
      </w:pPr>
      <w:r>
        <w:rPr>
          <w:b w:val="0"/>
          <w:bCs w:val="0"/>
          <w:caps/>
          <w:sz w:val="28"/>
          <w:szCs w:val="28"/>
        </w:rPr>
        <w:t>ПОЛОЖЕНИЕ о промежуточной и итоговой аттестации ОБУЧАЮЩИХСЯ В МБУ «СШОР»</w:t>
      </w: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center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center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center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center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center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center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center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center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center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center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center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center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center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center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center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center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6D595F">
      <w:pPr>
        <w:pStyle w:val="Heading1"/>
        <w:shd w:val="clear" w:color="auto" w:fill="FFFFFF"/>
        <w:spacing w:before="0" w:beforeAutospacing="0" w:after="0" w:afterAutospacing="0"/>
        <w:jc w:val="center"/>
        <w:textAlignment w:val="baseline"/>
        <w:rPr>
          <w:b w:val="0"/>
          <w:bCs w:val="0"/>
          <w:caps/>
          <w:sz w:val="28"/>
          <w:szCs w:val="28"/>
        </w:rPr>
      </w:pPr>
    </w:p>
    <w:p w:rsidR="00BB4747" w:rsidRDefault="00BB4747" w:rsidP="00F228E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B4747" w:rsidRDefault="00BB4747" w:rsidP="00F228E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B4747" w:rsidRDefault="00BB4747" w:rsidP="006D59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г. Альметьевск, 2018г.</w:t>
      </w:r>
    </w:p>
    <w:p w:rsidR="00BB4747" w:rsidRDefault="00BB4747" w:rsidP="006D59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4747" w:rsidRPr="002C1B6F" w:rsidRDefault="00BB4747" w:rsidP="00F228E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smartTag w:uri="urn:schemas-microsoft-com:office:smarttags" w:element="place">
        <w:r>
          <w:rPr>
            <w:rFonts w:ascii="Times New Roman" w:hAnsi="Times New Roman"/>
            <w:b/>
            <w:sz w:val="28"/>
            <w:szCs w:val="28"/>
            <w:lang w:val="en-US"/>
          </w:rPr>
          <w:t>I</w:t>
        </w:r>
        <w:r w:rsidRPr="00327517">
          <w:rPr>
            <w:rFonts w:ascii="Times New Roman" w:hAnsi="Times New Roman"/>
            <w:b/>
            <w:sz w:val="28"/>
            <w:szCs w:val="28"/>
          </w:rPr>
          <w:t>.</w:t>
        </w:r>
      </w:smartTag>
      <w:r w:rsidRPr="00327517">
        <w:rPr>
          <w:rFonts w:ascii="Times New Roman" w:hAnsi="Times New Roman"/>
          <w:b/>
          <w:sz w:val="28"/>
          <w:szCs w:val="28"/>
        </w:rPr>
        <w:t xml:space="preserve"> </w:t>
      </w:r>
      <w:r w:rsidRPr="002C1B6F">
        <w:rPr>
          <w:rFonts w:ascii="Times New Roman" w:hAnsi="Times New Roman"/>
          <w:b/>
          <w:sz w:val="28"/>
          <w:szCs w:val="28"/>
        </w:rPr>
        <w:t xml:space="preserve">Общие положение </w:t>
      </w:r>
    </w:p>
    <w:p w:rsidR="00BB4747" w:rsidRPr="00535DF1" w:rsidRDefault="00BB4747" w:rsidP="00F228E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5DF1">
        <w:rPr>
          <w:rFonts w:ascii="Times New Roman" w:hAnsi="Times New Roman"/>
          <w:sz w:val="28"/>
          <w:szCs w:val="28"/>
        </w:rPr>
        <w:t>1.1 Настоящее Положение о правилах приема, перевода на следующий этап, отчисления и восстановления учащихся в М</w:t>
      </w:r>
      <w:r>
        <w:rPr>
          <w:rFonts w:ascii="Times New Roman" w:hAnsi="Times New Roman"/>
          <w:sz w:val="28"/>
          <w:szCs w:val="28"/>
        </w:rPr>
        <w:t>униципальное бюджетное учреждение» Спортивная школа олимпийского резерва Альметьевского муниципального района Республики Татарстан»</w:t>
      </w:r>
      <w:r w:rsidRPr="00535DF1">
        <w:rPr>
          <w:rFonts w:ascii="Times New Roman" w:hAnsi="Times New Roman"/>
          <w:sz w:val="28"/>
          <w:szCs w:val="28"/>
        </w:rPr>
        <w:t xml:space="preserve"> (далее </w:t>
      </w:r>
      <w:r>
        <w:rPr>
          <w:rFonts w:ascii="Times New Roman" w:hAnsi="Times New Roman"/>
          <w:sz w:val="28"/>
          <w:szCs w:val="28"/>
        </w:rPr>
        <w:t>МБУ «СШОР»</w:t>
      </w:r>
      <w:r w:rsidRPr="00535DF1">
        <w:rPr>
          <w:rFonts w:ascii="Times New Roman" w:hAnsi="Times New Roman"/>
          <w:sz w:val="28"/>
          <w:szCs w:val="28"/>
        </w:rPr>
        <w:t xml:space="preserve">) </w:t>
      </w:r>
      <w:r>
        <w:rPr>
          <w:rFonts w:ascii="Times New Roman" w:hAnsi="Times New Roman"/>
          <w:sz w:val="28"/>
          <w:szCs w:val="28"/>
        </w:rPr>
        <w:t xml:space="preserve">Положение </w:t>
      </w:r>
      <w:r w:rsidRPr="00535DF1">
        <w:rPr>
          <w:rFonts w:ascii="Times New Roman" w:hAnsi="Times New Roman"/>
          <w:sz w:val="28"/>
          <w:szCs w:val="28"/>
        </w:rPr>
        <w:t xml:space="preserve">разработано в соответствии с: </w:t>
      </w:r>
    </w:p>
    <w:p w:rsidR="00BB4747" w:rsidRPr="00535DF1" w:rsidRDefault="00BB4747" w:rsidP="00F228E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5DF1">
        <w:rPr>
          <w:rFonts w:ascii="Times New Roman" w:hAnsi="Times New Roman"/>
          <w:sz w:val="28"/>
          <w:szCs w:val="28"/>
        </w:rPr>
        <w:t>-Конвенцией о правах ребенка;</w:t>
      </w:r>
    </w:p>
    <w:p w:rsidR="00BB4747" w:rsidRPr="00535DF1" w:rsidRDefault="00BB4747" w:rsidP="00F228E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5DF1">
        <w:rPr>
          <w:rFonts w:ascii="Times New Roman" w:hAnsi="Times New Roman"/>
          <w:sz w:val="28"/>
          <w:szCs w:val="28"/>
        </w:rPr>
        <w:t xml:space="preserve">-Законом Российской Федерации от 24.07.1998 N 124-ФЗ «Об основных гарантиях прав ребенка в РФ»; </w:t>
      </w:r>
    </w:p>
    <w:p w:rsidR="00BB4747" w:rsidRPr="00535DF1" w:rsidRDefault="00BB4747" w:rsidP="00F228E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5DF1">
        <w:rPr>
          <w:rFonts w:ascii="Times New Roman" w:hAnsi="Times New Roman"/>
          <w:sz w:val="28"/>
          <w:szCs w:val="28"/>
        </w:rPr>
        <w:t xml:space="preserve">-Приказом Министерства спорта России от 16.08.2013 № 645 «Об утверждении Порядка приема лиц в физкультурно-спортивные организации, созданные Российской Федерацией и осуществляющие спортивную подготовку», </w:t>
      </w:r>
    </w:p>
    <w:p w:rsidR="00BB4747" w:rsidRPr="00535DF1" w:rsidRDefault="00BB4747" w:rsidP="00F228E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5DF1">
        <w:rPr>
          <w:rFonts w:ascii="Times New Roman" w:hAnsi="Times New Roman"/>
          <w:sz w:val="28"/>
          <w:szCs w:val="28"/>
        </w:rPr>
        <w:t xml:space="preserve">-Приказом Министерства спорта России от 12.09.2013 № 731 «Об утверждении Порядка приема на обучение по дополнительным общеобразовательным программам в области физической культуры и спорта», </w:t>
      </w:r>
    </w:p>
    <w:p w:rsidR="00BB4747" w:rsidRPr="00535DF1" w:rsidRDefault="00BB4747" w:rsidP="00F228E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5DF1">
        <w:rPr>
          <w:rFonts w:ascii="Times New Roman" w:hAnsi="Times New Roman"/>
          <w:sz w:val="28"/>
          <w:szCs w:val="28"/>
        </w:rPr>
        <w:t>-«Санитарно эпидемиологическими» требованиями к учреждениям дополнительного образования.</w:t>
      </w:r>
    </w:p>
    <w:p w:rsidR="00BB4747" w:rsidRPr="00535DF1" w:rsidRDefault="00BB4747" w:rsidP="00F228E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5DF1">
        <w:rPr>
          <w:rFonts w:ascii="Times New Roman" w:hAnsi="Times New Roman"/>
          <w:sz w:val="28"/>
          <w:szCs w:val="28"/>
        </w:rPr>
        <w:t xml:space="preserve">Положение представляет собой, официальный правовой документ, который принимается в установленном порядке решением Педагогического совета и утверждается директором Школы. </w:t>
      </w:r>
    </w:p>
    <w:p w:rsidR="00BB4747" w:rsidRPr="00535DF1" w:rsidRDefault="00BB4747" w:rsidP="00F228E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5DF1">
        <w:rPr>
          <w:rFonts w:ascii="Times New Roman" w:hAnsi="Times New Roman"/>
          <w:sz w:val="28"/>
          <w:szCs w:val="28"/>
        </w:rPr>
        <w:t>1.2. Настоящее Положение разработано с целью создания условий, обеспечивающих соблюдение прав ребенка на получен</w:t>
      </w:r>
      <w:r>
        <w:rPr>
          <w:rFonts w:ascii="Times New Roman" w:hAnsi="Times New Roman"/>
          <w:sz w:val="28"/>
          <w:szCs w:val="28"/>
        </w:rPr>
        <w:t xml:space="preserve">ие дополнительной спортивной подготовки и </w:t>
      </w:r>
      <w:r w:rsidRPr="00535DF1">
        <w:rPr>
          <w:rFonts w:ascii="Times New Roman" w:hAnsi="Times New Roman"/>
          <w:sz w:val="28"/>
          <w:szCs w:val="28"/>
        </w:rPr>
        <w:t>определяет правила приема, перевода, отчисления</w:t>
      </w:r>
      <w:r>
        <w:rPr>
          <w:rFonts w:ascii="Times New Roman" w:hAnsi="Times New Roman"/>
          <w:sz w:val="28"/>
          <w:szCs w:val="28"/>
        </w:rPr>
        <w:t>, восстановления</w:t>
      </w:r>
      <w:r w:rsidRPr="00535DF1">
        <w:rPr>
          <w:rFonts w:ascii="Times New Roman" w:hAnsi="Times New Roman"/>
          <w:sz w:val="28"/>
          <w:szCs w:val="28"/>
        </w:rPr>
        <w:t xml:space="preserve"> детей </w:t>
      </w:r>
      <w:r>
        <w:rPr>
          <w:rFonts w:ascii="Times New Roman" w:hAnsi="Times New Roman"/>
          <w:sz w:val="28"/>
          <w:szCs w:val="28"/>
        </w:rPr>
        <w:t xml:space="preserve">МБУ «СШОР» </w:t>
      </w:r>
      <w:r w:rsidRPr="00535DF1">
        <w:rPr>
          <w:rFonts w:ascii="Times New Roman" w:hAnsi="Times New Roman"/>
          <w:sz w:val="28"/>
          <w:szCs w:val="28"/>
        </w:rPr>
        <w:t>и обеспечивает реализацию конституционных прав граждан на образование, исходя из принципов общедоступности и бесплатности, реализации государственной политики в области образования.</w:t>
      </w:r>
    </w:p>
    <w:p w:rsidR="00BB4747" w:rsidRDefault="00BB4747" w:rsidP="008779A1">
      <w:pPr>
        <w:rPr>
          <w:rFonts w:ascii="Times New Roman" w:hAnsi="Times New Roman"/>
          <w:b/>
          <w:sz w:val="28"/>
          <w:szCs w:val="28"/>
        </w:rPr>
      </w:pPr>
    </w:p>
    <w:p w:rsidR="00BB4747" w:rsidRPr="00535DF1" w:rsidRDefault="00BB4747" w:rsidP="008779A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</w:t>
      </w:r>
      <w:r w:rsidRPr="00535DF1">
        <w:rPr>
          <w:rFonts w:ascii="Times New Roman" w:hAnsi="Times New Roman"/>
          <w:b/>
          <w:sz w:val="28"/>
          <w:szCs w:val="28"/>
        </w:rPr>
        <w:t xml:space="preserve">.Порядок приема в </w:t>
      </w:r>
      <w:r>
        <w:rPr>
          <w:rFonts w:ascii="Times New Roman" w:hAnsi="Times New Roman"/>
          <w:b/>
          <w:sz w:val="28"/>
          <w:szCs w:val="28"/>
        </w:rPr>
        <w:t>МБУ «СШОР»</w:t>
      </w:r>
    </w:p>
    <w:p w:rsidR="00BB4747" w:rsidRPr="00535DF1" w:rsidRDefault="00BB4747" w:rsidP="001C20D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5DF1">
        <w:rPr>
          <w:rFonts w:ascii="Times New Roman" w:hAnsi="Times New Roman"/>
          <w:sz w:val="28"/>
          <w:szCs w:val="28"/>
        </w:rPr>
        <w:t xml:space="preserve">Не позднее, чем за месяц до начала приема документов </w:t>
      </w:r>
      <w:r>
        <w:rPr>
          <w:rFonts w:ascii="Times New Roman" w:hAnsi="Times New Roman"/>
          <w:sz w:val="28"/>
          <w:szCs w:val="28"/>
        </w:rPr>
        <w:t>в учреждение</w:t>
      </w:r>
      <w:r w:rsidRPr="00535DF1">
        <w:rPr>
          <w:rFonts w:ascii="Times New Roman" w:hAnsi="Times New Roman"/>
          <w:sz w:val="28"/>
          <w:szCs w:val="28"/>
        </w:rPr>
        <w:t xml:space="preserve">  на информационном стенде и официальном сайте в информационно-телекоммуникационной сети "Интернет" размещает следующую информацию и документы с целью ознакомления с ними поступающих и их законн</w:t>
      </w:r>
      <w:r>
        <w:rPr>
          <w:rFonts w:ascii="Times New Roman" w:hAnsi="Times New Roman"/>
          <w:sz w:val="28"/>
          <w:szCs w:val="28"/>
        </w:rPr>
        <w:t>ых представителей: копию устава,</w:t>
      </w:r>
      <w:r w:rsidRPr="00535DF1">
        <w:rPr>
          <w:rFonts w:ascii="Times New Roman" w:hAnsi="Times New Roman"/>
          <w:sz w:val="28"/>
          <w:szCs w:val="28"/>
        </w:rPr>
        <w:t xml:space="preserve"> копию лицензии, локальные нормативные акты, регламентирующие организацию тренировочного процессов по программе</w:t>
      </w:r>
      <w:r>
        <w:rPr>
          <w:rFonts w:ascii="Times New Roman" w:hAnsi="Times New Roman"/>
          <w:sz w:val="28"/>
          <w:szCs w:val="28"/>
        </w:rPr>
        <w:t xml:space="preserve"> спортивной подготовки. </w:t>
      </w:r>
      <w:r w:rsidRPr="00535DF1">
        <w:rPr>
          <w:rFonts w:ascii="Times New Roman" w:hAnsi="Times New Roman"/>
          <w:sz w:val="28"/>
          <w:szCs w:val="28"/>
        </w:rPr>
        <w:t xml:space="preserve"> Сроки подачи заявления с 15 августа по 15 октября текущего года.</w:t>
      </w:r>
    </w:p>
    <w:p w:rsidR="00BB4747" w:rsidRPr="00535DF1" w:rsidRDefault="00BB4747" w:rsidP="00812EC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35DF1">
        <w:rPr>
          <w:rFonts w:ascii="Times New Roman" w:hAnsi="Times New Roman"/>
          <w:sz w:val="28"/>
          <w:szCs w:val="28"/>
        </w:rPr>
        <w:t xml:space="preserve">Прием детей (далее также – Поступающие) </w:t>
      </w:r>
      <w:r>
        <w:rPr>
          <w:rFonts w:ascii="Times New Roman" w:hAnsi="Times New Roman"/>
          <w:sz w:val="28"/>
          <w:szCs w:val="28"/>
        </w:rPr>
        <w:t>в МБУ «СШОР»</w:t>
      </w:r>
      <w:r w:rsidRPr="00535DF1">
        <w:rPr>
          <w:rFonts w:ascii="Times New Roman" w:hAnsi="Times New Roman"/>
          <w:sz w:val="28"/>
          <w:szCs w:val="28"/>
        </w:rPr>
        <w:t xml:space="preserve"> осуществляется на добровольной основе для освоения спортивной программ</w:t>
      </w:r>
      <w:r>
        <w:rPr>
          <w:rFonts w:ascii="Times New Roman" w:hAnsi="Times New Roman"/>
          <w:sz w:val="28"/>
          <w:szCs w:val="28"/>
        </w:rPr>
        <w:t>ы по видам спорта культивируемых в учреждении</w:t>
      </w:r>
      <w:r w:rsidRPr="00535DF1">
        <w:rPr>
          <w:rFonts w:ascii="Times New Roman" w:hAnsi="Times New Roman"/>
          <w:sz w:val="28"/>
          <w:szCs w:val="28"/>
        </w:rPr>
        <w:t xml:space="preserve">. </w:t>
      </w:r>
    </w:p>
    <w:p w:rsidR="00BB4747" w:rsidRPr="00535DF1" w:rsidRDefault="00BB4747" w:rsidP="008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5DF1">
        <w:rPr>
          <w:rFonts w:ascii="Times New Roman" w:hAnsi="Times New Roman"/>
          <w:sz w:val="28"/>
          <w:szCs w:val="28"/>
        </w:rPr>
        <w:t xml:space="preserve">2.1.При приеме поступающих требований к уровню их образования, полу, расе, национальности, происхождению, отношение к религии, социальному положению не предъявляется. </w:t>
      </w:r>
    </w:p>
    <w:p w:rsidR="00BB4747" w:rsidRPr="00535DF1" w:rsidRDefault="00BB4747" w:rsidP="003F2F8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B01521">
        <w:rPr>
          <w:rFonts w:ascii="Times New Roman" w:hAnsi="Times New Roman"/>
          <w:sz w:val="28"/>
          <w:szCs w:val="28"/>
        </w:rPr>
        <w:t>2</w:t>
      </w:r>
      <w:r w:rsidRPr="00535DF1">
        <w:rPr>
          <w:rFonts w:ascii="Times New Roman" w:hAnsi="Times New Roman"/>
          <w:sz w:val="28"/>
          <w:szCs w:val="28"/>
        </w:rPr>
        <w:t xml:space="preserve">. Поступающие, родители (законные представители) имеют право выбора отделения в </w:t>
      </w:r>
      <w:r>
        <w:rPr>
          <w:rFonts w:ascii="Times New Roman" w:hAnsi="Times New Roman"/>
          <w:sz w:val="28"/>
          <w:szCs w:val="28"/>
        </w:rPr>
        <w:t>МБУ «СШОР»</w:t>
      </w:r>
      <w:r w:rsidRPr="00535DF1">
        <w:rPr>
          <w:rFonts w:ascii="Times New Roman" w:hAnsi="Times New Roman"/>
          <w:sz w:val="28"/>
          <w:szCs w:val="28"/>
        </w:rPr>
        <w:t xml:space="preserve"> с учетом индивидуальных особенностей детей, состояния их здоровья (справка), уровня физического развития. </w:t>
      </w:r>
    </w:p>
    <w:p w:rsidR="00BB4747" w:rsidRPr="002C1B6F" w:rsidRDefault="00BB4747" w:rsidP="003F2F8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B01521">
        <w:rPr>
          <w:rFonts w:ascii="Times New Roman" w:hAnsi="Times New Roman"/>
          <w:sz w:val="28"/>
          <w:szCs w:val="28"/>
        </w:rPr>
        <w:t>3.</w:t>
      </w:r>
      <w:r w:rsidRPr="002C1B6F">
        <w:rPr>
          <w:rFonts w:ascii="Times New Roman" w:hAnsi="Times New Roman"/>
          <w:sz w:val="28"/>
          <w:szCs w:val="28"/>
        </w:rPr>
        <w:t xml:space="preserve"> Прием поступающих осуществляется путем индивидуального отбора. Отбор проводят с целю выявления у поступающих физических, психологических способностей и двигательных умений, необходимых для освоения соответствующих программ.</w:t>
      </w:r>
    </w:p>
    <w:p w:rsidR="00BB4747" w:rsidRPr="003F2F87" w:rsidRDefault="00BB4747" w:rsidP="003F2F8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 xml:space="preserve">При организации приема поступающих директор </w:t>
      </w:r>
      <w:r>
        <w:rPr>
          <w:rFonts w:ascii="Times New Roman" w:hAnsi="Times New Roman"/>
          <w:sz w:val="28"/>
          <w:szCs w:val="28"/>
        </w:rPr>
        <w:t>МБУ «СШОР»</w:t>
      </w:r>
      <w:r w:rsidRPr="002C1B6F">
        <w:rPr>
          <w:rFonts w:ascii="Times New Roman" w:hAnsi="Times New Roman"/>
          <w:sz w:val="28"/>
          <w:szCs w:val="28"/>
        </w:rPr>
        <w:t xml:space="preserve"> обеспечивает соблюдение их прав, прав их законных представителей, установленных законодательством Российской Федерации, гласность и открытость работы приемной и апелляционной комиссий, объективность оценки способностей и склонностей поступающих. </w:t>
      </w:r>
    </w:p>
    <w:p w:rsidR="00BB4747" w:rsidRDefault="00BB4747" w:rsidP="00812EC0">
      <w:pPr>
        <w:spacing w:after="0" w:line="240" w:lineRule="auto"/>
        <w:jc w:val="both"/>
      </w:pPr>
      <w:r>
        <w:t xml:space="preserve"> </w:t>
      </w: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C1B6F">
        <w:rPr>
          <w:rFonts w:ascii="Times New Roman" w:hAnsi="Times New Roman"/>
          <w:b/>
          <w:sz w:val="28"/>
          <w:szCs w:val="28"/>
        </w:rPr>
        <w:t xml:space="preserve">2.4. Порядок приема на обучение по дополнительным общеобразовательным программам. </w:t>
      </w: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>2.4.1. На обучение по дополнительным общеобразовательным программам принимаются учащиеся 6-21 год, которые не имеют медицинских противопоказаний к занятию спортом. Возрастной ценз зачисления в учебные группы определяется СанПин</w:t>
      </w:r>
      <w:r>
        <w:rPr>
          <w:rFonts w:ascii="Times New Roman" w:hAnsi="Times New Roman"/>
          <w:sz w:val="28"/>
          <w:szCs w:val="28"/>
        </w:rPr>
        <w:t>.</w:t>
      </w:r>
      <w:r w:rsidRPr="002C1B6F">
        <w:rPr>
          <w:rFonts w:ascii="Times New Roman" w:hAnsi="Times New Roman"/>
          <w:sz w:val="28"/>
          <w:szCs w:val="28"/>
        </w:rPr>
        <w:t xml:space="preserve"> </w:t>
      </w: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 xml:space="preserve">-Зачисление детей 6-14 лет в </w:t>
      </w:r>
      <w:r>
        <w:rPr>
          <w:rFonts w:ascii="Times New Roman" w:hAnsi="Times New Roman"/>
          <w:sz w:val="28"/>
          <w:szCs w:val="28"/>
        </w:rPr>
        <w:t>МБУ «СШОР»</w:t>
      </w:r>
      <w:r w:rsidRPr="002C1B6F">
        <w:rPr>
          <w:rFonts w:ascii="Times New Roman" w:hAnsi="Times New Roman"/>
          <w:sz w:val="28"/>
          <w:szCs w:val="28"/>
        </w:rPr>
        <w:t xml:space="preserve"> проводят на основании заявление родителей (законного представителя) </w:t>
      </w: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 xml:space="preserve">и заявления несовершеннолетнего в возрасте от 14-18 лет, с письменного согласия родителей (законного представителя), </w:t>
      </w: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 xml:space="preserve">18-21 собственного заявления поступающего.   </w:t>
      </w: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-Заключение д</w:t>
      </w:r>
      <w:r w:rsidRPr="002C1B6F">
        <w:rPr>
          <w:rFonts w:ascii="Times New Roman" w:hAnsi="Times New Roman"/>
          <w:sz w:val="28"/>
          <w:szCs w:val="28"/>
        </w:rPr>
        <w:t>оговор</w:t>
      </w:r>
      <w:r>
        <w:rPr>
          <w:rFonts w:ascii="Times New Roman" w:hAnsi="Times New Roman"/>
          <w:sz w:val="28"/>
          <w:szCs w:val="28"/>
        </w:rPr>
        <w:t>а</w:t>
      </w:r>
      <w:r w:rsidRPr="002C1B6F">
        <w:rPr>
          <w:rFonts w:ascii="Times New Roman" w:hAnsi="Times New Roman"/>
          <w:sz w:val="28"/>
          <w:szCs w:val="28"/>
        </w:rPr>
        <w:t xml:space="preserve"> об оказании образовательных услуг</w:t>
      </w: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>- Копия свидетельства о рождении (или иного документа)</w:t>
      </w: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 xml:space="preserve">-Медицинская справка </w:t>
      </w:r>
      <w:r>
        <w:rPr>
          <w:rFonts w:ascii="Times New Roman" w:hAnsi="Times New Roman"/>
          <w:sz w:val="28"/>
          <w:szCs w:val="28"/>
        </w:rPr>
        <w:t>(</w:t>
      </w:r>
      <w:r w:rsidRPr="00D02ADB">
        <w:rPr>
          <w:rFonts w:ascii="Times New Roman" w:hAnsi="Times New Roman"/>
          <w:sz w:val="28"/>
          <w:szCs w:val="28"/>
        </w:rPr>
        <w:t>для обучающихся спортивно-оздоровительных групп и этапа начальной подготовки – по решению участкового врача-педиатра, для обучающихся на учебно-тренировочном этапе и этапе спортивного совершенствования – по решению врача ВФД).</w:t>
      </w: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>2.4.2. Группа обучения по дополнительной общеобразовательной программе формируются как, из вновь зачисленных, так и из ранн</w:t>
      </w:r>
      <w:r>
        <w:rPr>
          <w:rFonts w:ascii="Times New Roman" w:hAnsi="Times New Roman"/>
          <w:sz w:val="28"/>
          <w:szCs w:val="28"/>
        </w:rPr>
        <w:t>ее обучающихся, не имеющих по ка</w:t>
      </w:r>
      <w:r w:rsidRPr="002C1B6F">
        <w:rPr>
          <w:rFonts w:ascii="Times New Roman" w:hAnsi="Times New Roman"/>
          <w:sz w:val="28"/>
          <w:szCs w:val="28"/>
        </w:rPr>
        <w:t>кой-либо причине возможности продолжать подготовку на других этапах подготовки, но имеющих желание продолжать подготовку по избранн</w:t>
      </w:r>
      <w:r>
        <w:rPr>
          <w:rFonts w:ascii="Times New Roman" w:hAnsi="Times New Roman"/>
          <w:sz w:val="28"/>
          <w:szCs w:val="28"/>
        </w:rPr>
        <w:t xml:space="preserve">ым </w:t>
      </w:r>
      <w:r w:rsidRPr="002C1B6F">
        <w:rPr>
          <w:rFonts w:ascii="Times New Roman" w:hAnsi="Times New Roman"/>
          <w:sz w:val="28"/>
          <w:szCs w:val="28"/>
        </w:rPr>
        <w:t>вид</w:t>
      </w:r>
      <w:r>
        <w:rPr>
          <w:rFonts w:ascii="Times New Roman" w:hAnsi="Times New Roman"/>
          <w:sz w:val="28"/>
          <w:szCs w:val="28"/>
        </w:rPr>
        <w:t>ам</w:t>
      </w:r>
      <w:r w:rsidRPr="002C1B6F">
        <w:rPr>
          <w:rFonts w:ascii="Times New Roman" w:hAnsi="Times New Roman"/>
          <w:sz w:val="28"/>
          <w:szCs w:val="28"/>
        </w:rPr>
        <w:t xml:space="preserve"> спорта.</w:t>
      </w:r>
    </w:p>
    <w:p w:rsidR="00BB4747" w:rsidRDefault="00BB4747" w:rsidP="008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>2.4.3 Набор осуществляется в течение года</w:t>
      </w:r>
      <w:r>
        <w:rPr>
          <w:rFonts w:ascii="Times New Roman" w:hAnsi="Times New Roman"/>
          <w:sz w:val="28"/>
          <w:szCs w:val="28"/>
        </w:rPr>
        <w:t xml:space="preserve"> при наличии вакантных мест. </w:t>
      </w:r>
      <w:r w:rsidRPr="002C1B6F">
        <w:rPr>
          <w:rFonts w:ascii="Times New Roman" w:hAnsi="Times New Roman"/>
          <w:sz w:val="28"/>
          <w:szCs w:val="28"/>
        </w:rPr>
        <w:t xml:space="preserve"> </w:t>
      </w: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B4747" w:rsidRDefault="00BB4747" w:rsidP="00812EC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B4747" w:rsidRDefault="00BB4747" w:rsidP="00812EC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B4747" w:rsidRDefault="00BB4747" w:rsidP="00812EC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B4747" w:rsidRPr="00327517" w:rsidRDefault="00BB4747" w:rsidP="00812EC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B4747" w:rsidRPr="00327517" w:rsidRDefault="00BB4747" w:rsidP="00812EC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C1B6F">
        <w:rPr>
          <w:rFonts w:ascii="Times New Roman" w:hAnsi="Times New Roman"/>
          <w:b/>
          <w:sz w:val="28"/>
          <w:szCs w:val="28"/>
        </w:rPr>
        <w:t>2.5.Порядок приема по программе предпрофессионального обучения</w:t>
      </w: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 xml:space="preserve">2.5.1. На обучение по программе предпрофессиональной подготовки принимаются учащиеся 6-21 год, которые не имеют медицинских противопоказаний к занятию спортом. </w:t>
      </w:r>
    </w:p>
    <w:p w:rsidR="00BB4747" w:rsidRPr="002C1B6F" w:rsidRDefault="00BB4747" w:rsidP="002C1B6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 xml:space="preserve">-Зачисление детей 6-14 лет в </w:t>
      </w:r>
      <w:r>
        <w:rPr>
          <w:rFonts w:ascii="Times New Roman" w:hAnsi="Times New Roman"/>
          <w:sz w:val="28"/>
          <w:szCs w:val="28"/>
        </w:rPr>
        <w:t>МБУ «СШОР»</w:t>
      </w:r>
      <w:r w:rsidRPr="002C1B6F">
        <w:rPr>
          <w:rFonts w:ascii="Times New Roman" w:hAnsi="Times New Roman"/>
          <w:sz w:val="28"/>
          <w:szCs w:val="28"/>
        </w:rPr>
        <w:t xml:space="preserve"> проводят на основании заявление родителей (законного представителя) и заявления несовершеннолетнего в возрасте от 14-18 лет, с письменного согласия родителей (законного представителя), 18-21 собственного заявления поступающего.  </w:t>
      </w:r>
    </w:p>
    <w:p w:rsidR="00BB4747" w:rsidRPr="002C1B6F" w:rsidRDefault="00BB4747" w:rsidP="002C1B6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>-Заключения договора об оказании образовательных услуг</w:t>
      </w:r>
    </w:p>
    <w:p w:rsidR="00BB4747" w:rsidRPr="002C1B6F" w:rsidRDefault="00BB4747" w:rsidP="002C1B6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>-Копия свидетельства о рождении (или иного документа)</w:t>
      </w:r>
    </w:p>
    <w:p w:rsidR="00BB4747" w:rsidRPr="002C1B6F" w:rsidRDefault="00BB4747" w:rsidP="002C1B6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 xml:space="preserve">-Медицинская справка </w:t>
      </w:r>
      <w:r>
        <w:rPr>
          <w:rFonts w:ascii="Times New Roman" w:hAnsi="Times New Roman"/>
          <w:sz w:val="28"/>
          <w:szCs w:val="28"/>
        </w:rPr>
        <w:t>(</w:t>
      </w:r>
      <w:r w:rsidRPr="00D02ADB">
        <w:rPr>
          <w:rFonts w:ascii="Times New Roman" w:hAnsi="Times New Roman"/>
          <w:sz w:val="28"/>
          <w:szCs w:val="28"/>
        </w:rPr>
        <w:t>для обучающихся спортивно-оздоровительных групп и этапа начальной подготовки – по решению участкового врача-педиатра, для обучающихся на учебно-тренировочном этапе и этапе спортивного совершенствования – по решению врача ВФД).</w:t>
      </w:r>
    </w:p>
    <w:p w:rsidR="00BB4747" w:rsidRPr="002C1B6F" w:rsidRDefault="00BB4747" w:rsidP="002C1B6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 xml:space="preserve">2.5.2 Зачисление в группы начальной подготовки по предпрофессиональной программе проводят по желанию заниматься в соответствии с программными требованиями.   </w:t>
      </w: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>2.5.3. Зачисление в группы по программе предпрофессионального обучения на любом этапе начальной подготовки проводят в течение всего учебного года</w:t>
      </w:r>
      <w:r>
        <w:rPr>
          <w:rFonts w:ascii="Times New Roman" w:hAnsi="Times New Roman"/>
          <w:sz w:val="28"/>
          <w:szCs w:val="28"/>
        </w:rPr>
        <w:t xml:space="preserve"> при наличии вакантных мест</w:t>
      </w:r>
      <w:r w:rsidRPr="002C1B6F">
        <w:rPr>
          <w:rFonts w:ascii="Times New Roman" w:hAnsi="Times New Roman"/>
          <w:sz w:val="28"/>
          <w:szCs w:val="28"/>
        </w:rPr>
        <w:t>, при условии успешной сдачи контрольных испытаний в соответствии с федеральном стандартом по видам спорта.</w:t>
      </w: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>2.5.4. Зачисление в группы тренировочного этапа спортивной специализации по программе предпрофессионального обучения приводится: по справке подтверждающий прохождения подготовки в группе начальной подготовки не менее одного года по избранному виду спорта в ином спортивном заведении или при наличии приказа о присвоение спортивного разряда, а также при успешной сдачи контрольных испытаний, тестирования.</w:t>
      </w: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C1B6F">
        <w:rPr>
          <w:rFonts w:ascii="Times New Roman" w:hAnsi="Times New Roman"/>
          <w:b/>
          <w:sz w:val="28"/>
          <w:szCs w:val="28"/>
        </w:rPr>
        <w:t xml:space="preserve">2.6.Порядок приема по программе спортивной подготовки </w:t>
      </w: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 xml:space="preserve">2.6.1 На обучение по программе спортивной </w:t>
      </w:r>
      <w:r>
        <w:rPr>
          <w:rFonts w:ascii="Times New Roman" w:hAnsi="Times New Roman"/>
          <w:sz w:val="28"/>
          <w:szCs w:val="28"/>
        </w:rPr>
        <w:t>подготовки</w:t>
      </w:r>
      <w:r w:rsidRPr="002C1B6F">
        <w:rPr>
          <w:rFonts w:ascii="Times New Roman" w:hAnsi="Times New Roman"/>
          <w:sz w:val="28"/>
          <w:szCs w:val="28"/>
        </w:rPr>
        <w:t xml:space="preserve"> принимаются учащиеся с 6 лет и без ограничения возраста, которые не имеют медицинских противопоказаний к занятию спортом. </w:t>
      </w: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 xml:space="preserve">-Зачисление детей 6-14 лет в </w:t>
      </w:r>
      <w:r>
        <w:rPr>
          <w:rFonts w:ascii="Times New Roman" w:hAnsi="Times New Roman"/>
          <w:sz w:val="28"/>
          <w:szCs w:val="28"/>
        </w:rPr>
        <w:t>МБУ «СШОР» проводят на основании заявления</w:t>
      </w:r>
      <w:r w:rsidRPr="002C1B6F">
        <w:rPr>
          <w:rFonts w:ascii="Times New Roman" w:hAnsi="Times New Roman"/>
          <w:sz w:val="28"/>
          <w:szCs w:val="28"/>
        </w:rPr>
        <w:t xml:space="preserve"> родителей (законного представителя) и заявления несовершеннолетнего в возрасте от 14-18 лет, с письменного согласия родителей (законного представителя), 18</w:t>
      </w:r>
      <w:r>
        <w:rPr>
          <w:rFonts w:ascii="Times New Roman" w:hAnsi="Times New Roman"/>
          <w:sz w:val="28"/>
          <w:szCs w:val="28"/>
        </w:rPr>
        <w:t xml:space="preserve"> лет</w:t>
      </w:r>
      <w:r w:rsidRPr="002C1B6F">
        <w:rPr>
          <w:rFonts w:ascii="Times New Roman" w:hAnsi="Times New Roman"/>
          <w:sz w:val="28"/>
          <w:szCs w:val="28"/>
        </w:rPr>
        <w:t xml:space="preserve"> собственного заявления поступающего.  </w:t>
      </w: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>-Заключения договора об оказании образовательных услуг</w:t>
      </w: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>-Копия свидетельства о рождении (или иного документа)</w:t>
      </w: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 xml:space="preserve">-Медицинская справка </w:t>
      </w:r>
      <w:r>
        <w:rPr>
          <w:rFonts w:ascii="Times New Roman" w:hAnsi="Times New Roman"/>
          <w:sz w:val="28"/>
          <w:szCs w:val="28"/>
        </w:rPr>
        <w:t>(</w:t>
      </w:r>
      <w:r w:rsidRPr="00D02ADB">
        <w:rPr>
          <w:rFonts w:ascii="Times New Roman" w:hAnsi="Times New Roman"/>
          <w:sz w:val="28"/>
          <w:szCs w:val="28"/>
        </w:rPr>
        <w:t>для обучающихся спортивно-оздоровительных групп и этапа начальной подготовки – по решению участкового врача-педиатра, для обучающихся на учебно-тренировочном этапе и этапе спортивного совершенствования – по решению врача ВФД).</w:t>
      </w: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B6F">
        <w:rPr>
          <w:rFonts w:ascii="Times New Roman" w:hAnsi="Times New Roman"/>
          <w:sz w:val="28"/>
          <w:szCs w:val="28"/>
        </w:rPr>
        <w:t>2.6.2. Зачисление в группы по программе спортивной подготовки на этап начальной подготовки проводят в течение всего учебного года, при условии успешной сдачи контрольных испытаний в соответствии с федеральном стандартом по видам спорта</w:t>
      </w:r>
      <w:r>
        <w:rPr>
          <w:rFonts w:ascii="Times New Roman" w:hAnsi="Times New Roman"/>
          <w:sz w:val="28"/>
          <w:szCs w:val="28"/>
        </w:rPr>
        <w:t xml:space="preserve"> при наличии вакантных мест</w:t>
      </w:r>
      <w:r w:rsidRPr="002C1B6F">
        <w:rPr>
          <w:rFonts w:ascii="Times New Roman" w:hAnsi="Times New Roman"/>
          <w:sz w:val="28"/>
          <w:szCs w:val="28"/>
        </w:rPr>
        <w:t>.</w:t>
      </w:r>
    </w:p>
    <w:p w:rsidR="00BB4747" w:rsidRPr="002C1B6F" w:rsidRDefault="00BB4747" w:rsidP="008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B01521">
        <w:rPr>
          <w:rFonts w:ascii="Times New Roman" w:hAnsi="Times New Roman"/>
          <w:sz w:val="28"/>
          <w:szCs w:val="28"/>
        </w:rPr>
        <w:t>6</w:t>
      </w:r>
      <w:r w:rsidRPr="002C1B6F">
        <w:rPr>
          <w:rFonts w:ascii="Times New Roman" w:hAnsi="Times New Roman"/>
          <w:sz w:val="28"/>
          <w:szCs w:val="28"/>
        </w:rPr>
        <w:t>.</w:t>
      </w:r>
      <w:r w:rsidRPr="00B01521">
        <w:rPr>
          <w:rFonts w:ascii="Times New Roman" w:hAnsi="Times New Roman"/>
          <w:sz w:val="28"/>
          <w:szCs w:val="28"/>
        </w:rPr>
        <w:t>3.</w:t>
      </w:r>
      <w:r w:rsidRPr="002C1B6F">
        <w:rPr>
          <w:rFonts w:ascii="Times New Roman" w:hAnsi="Times New Roman"/>
          <w:sz w:val="28"/>
          <w:szCs w:val="28"/>
        </w:rPr>
        <w:t xml:space="preserve"> Зачисление в группу по программе спортивной подготовки на этапа тренировочной спортивной специализации приводится: по справке подтверждающие прохождения предыдущего этапа обучения по программе спортивной подготовки по избранному виду спорта в ином спортивном заведении, при наличии приказа о присвоени</w:t>
      </w:r>
      <w:r>
        <w:rPr>
          <w:rFonts w:ascii="Times New Roman" w:hAnsi="Times New Roman"/>
          <w:sz w:val="28"/>
          <w:szCs w:val="28"/>
        </w:rPr>
        <w:t>и</w:t>
      </w:r>
      <w:r w:rsidRPr="002C1B6F">
        <w:rPr>
          <w:rFonts w:ascii="Times New Roman" w:hAnsi="Times New Roman"/>
          <w:sz w:val="28"/>
          <w:szCs w:val="28"/>
        </w:rPr>
        <w:t xml:space="preserve"> спортивного разряда, </w:t>
      </w:r>
      <w:r>
        <w:rPr>
          <w:rFonts w:ascii="Times New Roman" w:hAnsi="Times New Roman"/>
          <w:sz w:val="28"/>
          <w:szCs w:val="28"/>
        </w:rPr>
        <w:t xml:space="preserve">и </w:t>
      </w:r>
      <w:r w:rsidRPr="002C1B6F">
        <w:rPr>
          <w:rFonts w:ascii="Times New Roman" w:hAnsi="Times New Roman"/>
          <w:sz w:val="28"/>
          <w:szCs w:val="28"/>
        </w:rPr>
        <w:t>успешной сдачи контрольных испытаний.</w:t>
      </w:r>
    </w:p>
    <w:p w:rsidR="00BB4747" w:rsidRPr="002C1B6F" w:rsidRDefault="00BB4747" w:rsidP="002C1B6F">
      <w:pPr>
        <w:tabs>
          <w:tab w:val="left" w:pos="284"/>
          <w:tab w:val="left" w:pos="426"/>
          <w:tab w:val="left" w:pos="73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2C1B6F">
        <w:rPr>
          <w:rFonts w:ascii="Times New Roman" w:hAnsi="Times New Roman"/>
          <w:sz w:val="28"/>
          <w:szCs w:val="28"/>
          <w:shd w:val="clear" w:color="auto" w:fill="FFFFFF"/>
        </w:rPr>
        <w:t>При выполнени</w:t>
      </w:r>
      <w:r>
        <w:rPr>
          <w:rFonts w:ascii="Times New Roman" w:hAnsi="Times New Roman"/>
          <w:sz w:val="28"/>
          <w:szCs w:val="28"/>
          <w:shd w:val="clear" w:color="auto" w:fill="FFFFFF"/>
        </w:rPr>
        <w:t>и</w:t>
      </w:r>
      <w:r w:rsidRPr="002C1B6F">
        <w:rPr>
          <w:rFonts w:ascii="Times New Roman" w:hAnsi="Times New Roman"/>
          <w:sz w:val="28"/>
          <w:szCs w:val="28"/>
          <w:shd w:val="clear" w:color="auto" w:fill="FFFFFF"/>
        </w:rPr>
        <w:t xml:space="preserve"> всех требований к зачислению течении семи рабочих дней, издается приказ директора «О зачислении».</w:t>
      </w:r>
    </w:p>
    <w:p w:rsidR="00BB4747" w:rsidRPr="00B30C91" w:rsidRDefault="00BB4747" w:rsidP="00B0152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B01521">
        <w:rPr>
          <w:rFonts w:ascii="Times New Roman" w:hAnsi="Times New Roman"/>
          <w:b/>
          <w:sz w:val="28"/>
          <w:szCs w:val="28"/>
        </w:rPr>
        <w:t xml:space="preserve">2.7. </w:t>
      </w:r>
      <w:r w:rsidRPr="00B30C91">
        <w:rPr>
          <w:rFonts w:ascii="Times New Roman" w:hAnsi="Times New Roman"/>
          <w:b/>
          <w:sz w:val="28"/>
          <w:szCs w:val="28"/>
        </w:rPr>
        <w:t xml:space="preserve">Порядок переводов поступивших в </w:t>
      </w:r>
      <w:r>
        <w:rPr>
          <w:rFonts w:ascii="Times New Roman" w:hAnsi="Times New Roman"/>
          <w:b/>
          <w:sz w:val="28"/>
          <w:szCs w:val="28"/>
        </w:rPr>
        <w:t>МБУ «СШОР»</w:t>
      </w:r>
      <w:r w:rsidRPr="00B30C91">
        <w:rPr>
          <w:rFonts w:ascii="Times New Roman" w:hAnsi="Times New Roman"/>
          <w:b/>
          <w:sz w:val="28"/>
          <w:szCs w:val="28"/>
        </w:rPr>
        <w:t xml:space="preserve"> на следующий этап подготовки.</w:t>
      </w:r>
    </w:p>
    <w:p w:rsidR="00BB4747" w:rsidRPr="00B30C91" w:rsidRDefault="00BB4747" w:rsidP="002C1B6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01521">
        <w:rPr>
          <w:rFonts w:ascii="Times New Roman" w:hAnsi="Times New Roman"/>
          <w:sz w:val="28"/>
          <w:szCs w:val="28"/>
        </w:rPr>
        <w:t>2.7.1.</w:t>
      </w:r>
      <w:r w:rsidRPr="00B30C91">
        <w:rPr>
          <w:rFonts w:ascii="Times New Roman" w:hAnsi="Times New Roman"/>
          <w:sz w:val="28"/>
          <w:szCs w:val="28"/>
        </w:rPr>
        <w:t xml:space="preserve">Перевод поступивших в </w:t>
      </w:r>
      <w:r>
        <w:rPr>
          <w:rFonts w:ascii="Times New Roman" w:hAnsi="Times New Roman"/>
          <w:sz w:val="28"/>
          <w:szCs w:val="28"/>
        </w:rPr>
        <w:t>МБУ «СШОР»</w:t>
      </w:r>
      <w:r w:rsidRPr="00B30C91">
        <w:rPr>
          <w:rFonts w:ascii="Times New Roman" w:hAnsi="Times New Roman"/>
          <w:sz w:val="28"/>
          <w:szCs w:val="28"/>
        </w:rPr>
        <w:t xml:space="preserve"> на следующий этап обучения осуществляется на основании успешного прохождения контрольных испытаний по требованиям к реализации программы </w:t>
      </w:r>
      <w:r>
        <w:rPr>
          <w:rFonts w:ascii="Times New Roman" w:hAnsi="Times New Roman"/>
          <w:sz w:val="28"/>
          <w:szCs w:val="28"/>
        </w:rPr>
        <w:t>МБУ «СШОР»</w:t>
      </w:r>
      <w:r w:rsidRPr="00B30C9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 каждом этапе</w:t>
      </w:r>
      <w:r w:rsidRPr="00B30C91">
        <w:rPr>
          <w:rFonts w:ascii="Times New Roman" w:hAnsi="Times New Roman"/>
          <w:sz w:val="28"/>
          <w:szCs w:val="28"/>
        </w:rPr>
        <w:t xml:space="preserve"> обучения и на основании ходатайства тренера</w:t>
      </w:r>
      <w:r>
        <w:rPr>
          <w:rFonts w:ascii="Times New Roman" w:hAnsi="Times New Roman"/>
          <w:sz w:val="28"/>
          <w:szCs w:val="28"/>
        </w:rPr>
        <w:t>, а</w:t>
      </w:r>
      <w:r w:rsidRPr="00B30C91">
        <w:rPr>
          <w:rFonts w:ascii="Times New Roman" w:hAnsi="Times New Roman"/>
          <w:sz w:val="28"/>
          <w:szCs w:val="28"/>
        </w:rPr>
        <w:t xml:space="preserve"> также перевод на следующий этап обучения поступивших (</w:t>
      </w:r>
      <w:r>
        <w:rPr>
          <w:rFonts w:ascii="Times New Roman" w:hAnsi="Times New Roman"/>
          <w:sz w:val="28"/>
          <w:szCs w:val="28"/>
        </w:rPr>
        <w:t>в течении учебного года</w:t>
      </w:r>
      <w:r w:rsidRPr="00B30C91">
        <w:rPr>
          <w:rFonts w:ascii="Times New Roman" w:hAnsi="Times New Roman"/>
          <w:sz w:val="28"/>
          <w:szCs w:val="28"/>
        </w:rPr>
        <w:t xml:space="preserve">) осуществляется на основании выполнения высокого результата по избранному виду спорта на основании ходатайства тренера-преподавателя и решением педагогического совета.  </w:t>
      </w:r>
    </w:p>
    <w:p w:rsidR="00BB4747" w:rsidRPr="00B30C91" w:rsidRDefault="00BB4747" w:rsidP="006A1586">
      <w:pPr>
        <w:spacing w:after="0" w:line="240" w:lineRule="auto"/>
        <w:jc w:val="both"/>
        <w:rPr>
          <w:rFonts w:ascii="Times New Roman" w:hAnsi="Times New Roman"/>
          <w:spacing w:val="2"/>
          <w:sz w:val="28"/>
          <w:szCs w:val="28"/>
          <w:shd w:val="clear" w:color="auto" w:fill="FFFFFF"/>
        </w:rPr>
      </w:pPr>
      <w:r w:rsidRPr="00B30C91">
        <w:rPr>
          <w:rFonts w:ascii="Times New Roman" w:hAnsi="Times New Roman"/>
          <w:sz w:val="28"/>
          <w:szCs w:val="28"/>
        </w:rPr>
        <w:t xml:space="preserve"> </w:t>
      </w:r>
      <w:r w:rsidRPr="00B30C91">
        <w:rPr>
          <w:rFonts w:ascii="Times New Roman" w:hAnsi="Times New Roman"/>
          <w:sz w:val="28"/>
          <w:szCs w:val="28"/>
          <w:shd w:val="clear" w:color="auto" w:fill="FFFFFF"/>
        </w:rPr>
        <w:t>2.7.</w:t>
      </w:r>
      <w:r w:rsidRPr="00B01521">
        <w:rPr>
          <w:rFonts w:ascii="Times New Roman" w:hAnsi="Times New Roman"/>
          <w:sz w:val="28"/>
          <w:szCs w:val="28"/>
          <w:shd w:val="clear" w:color="auto" w:fill="FFFFFF"/>
        </w:rPr>
        <w:t>2.</w:t>
      </w:r>
      <w:r w:rsidRPr="00B30C91">
        <w:rPr>
          <w:rFonts w:ascii="Times New Roman" w:hAnsi="Times New Roman"/>
          <w:sz w:val="28"/>
          <w:szCs w:val="28"/>
          <w:shd w:val="clear" w:color="auto" w:fill="FFFFFF"/>
        </w:rPr>
        <w:t xml:space="preserve"> Перевод поступивших от одного тренера к другому по избранному виду спорта</w:t>
      </w:r>
      <w:r w:rsidRPr="00B30C91">
        <w:rPr>
          <w:rFonts w:ascii="Times New Roman" w:hAnsi="Times New Roman"/>
          <w:spacing w:val="2"/>
          <w:sz w:val="28"/>
          <w:szCs w:val="28"/>
          <w:shd w:val="clear" w:color="auto" w:fill="FFFFFF"/>
        </w:rPr>
        <w:t xml:space="preserve"> могут быть на любо</w:t>
      </w:r>
      <w:r>
        <w:rPr>
          <w:rFonts w:ascii="Times New Roman" w:hAnsi="Times New Roman"/>
          <w:spacing w:val="2"/>
          <w:sz w:val="28"/>
          <w:szCs w:val="28"/>
          <w:shd w:val="clear" w:color="auto" w:fill="FFFFFF"/>
        </w:rPr>
        <w:t>м</w:t>
      </w:r>
      <w:r w:rsidRPr="00B30C91">
        <w:rPr>
          <w:rFonts w:ascii="Times New Roman" w:hAnsi="Times New Roman"/>
          <w:spacing w:val="2"/>
          <w:sz w:val="28"/>
          <w:szCs w:val="28"/>
          <w:shd w:val="clear" w:color="auto" w:fill="FFFFFF"/>
        </w:rPr>
        <w:t xml:space="preserve"> этап</w:t>
      </w:r>
      <w:r>
        <w:rPr>
          <w:rFonts w:ascii="Times New Roman" w:hAnsi="Times New Roman"/>
          <w:spacing w:val="2"/>
          <w:sz w:val="28"/>
          <w:szCs w:val="28"/>
          <w:shd w:val="clear" w:color="auto" w:fill="FFFFFF"/>
        </w:rPr>
        <w:t>е</w:t>
      </w:r>
      <w:r w:rsidRPr="00B30C91">
        <w:rPr>
          <w:rFonts w:ascii="Times New Roman" w:hAnsi="Times New Roman"/>
          <w:spacing w:val="2"/>
          <w:sz w:val="28"/>
          <w:szCs w:val="28"/>
          <w:shd w:val="clear" w:color="auto" w:fill="FFFFFF"/>
        </w:rPr>
        <w:t xml:space="preserve"> спортивной подготовки, на основании заявления родителей (законного представителя) или самого поступившего достигнувшего 18 летнего возраста и введу увольнения тренера-преподавателя.</w:t>
      </w:r>
      <w:r>
        <w:rPr>
          <w:rFonts w:ascii="Times New Roman" w:hAnsi="Times New Roman"/>
          <w:spacing w:val="2"/>
          <w:sz w:val="28"/>
          <w:szCs w:val="28"/>
          <w:shd w:val="clear" w:color="auto" w:fill="FFFFFF"/>
        </w:rPr>
        <w:t xml:space="preserve"> </w:t>
      </w:r>
    </w:p>
    <w:p w:rsidR="00BB4747" w:rsidRPr="00B30C91" w:rsidRDefault="00BB4747" w:rsidP="006A15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SimSun" w:hAnsi="Times New Roman"/>
          <w:bCs/>
          <w:sz w:val="28"/>
          <w:szCs w:val="28"/>
          <w:shd w:val="clear" w:color="auto" w:fill="FFFFFF"/>
        </w:rPr>
        <w:t>2.</w:t>
      </w:r>
      <w:r w:rsidRPr="00327517">
        <w:rPr>
          <w:rFonts w:ascii="Times New Roman" w:eastAsia="SimSun" w:hAnsi="Times New Roman"/>
          <w:bCs/>
          <w:sz w:val="28"/>
          <w:szCs w:val="28"/>
          <w:shd w:val="clear" w:color="auto" w:fill="FFFFFF"/>
        </w:rPr>
        <w:t>7.3</w:t>
      </w:r>
      <w:r w:rsidRPr="00B30C91">
        <w:rPr>
          <w:rFonts w:ascii="Times New Roman" w:eastAsia="SimSun" w:hAnsi="Times New Roman"/>
          <w:bCs/>
          <w:sz w:val="28"/>
          <w:szCs w:val="28"/>
          <w:shd w:val="clear" w:color="auto" w:fill="FFFFFF"/>
        </w:rPr>
        <w:t>. Если поступивший на одном из этапов спортивной подготовки</w:t>
      </w:r>
      <w:r>
        <w:rPr>
          <w:rFonts w:ascii="Times New Roman" w:hAnsi="Times New Roman"/>
          <w:spacing w:val="2"/>
          <w:sz w:val="28"/>
          <w:szCs w:val="28"/>
          <w:shd w:val="clear" w:color="auto" w:fill="FFFFFF"/>
        </w:rPr>
        <w:t>, не выполнивший предъявления</w:t>
      </w:r>
      <w:r w:rsidRPr="00B30C91">
        <w:rPr>
          <w:rFonts w:ascii="Times New Roman" w:hAnsi="Times New Roman"/>
          <w:spacing w:val="2"/>
          <w:sz w:val="28"/>
          <w:szCs w:val="28"/>
          <w:shd w:val="clear" w:color="auto" w:fill="FFFFFF"/>
        </w:rPr>
        <w:t xml:space="preserve"> пр</w:t>
      </w:r>
      <w:r>
        <w:rPr>
          <w:rFonts w:ascii="Times New Roman" w:hAnsi="Times New Roman"/>
          <w:spacing w:val="2"/>
          <w:sz w:val="28"/>
          <w:szCs w:val="28"/>
          <w:shd w:val="clear" w:color="auto" w:fill="FFFFFF"/>
        </w:rPr>
        <w:t>ограммой контрольных испытаний</w:t>
      </w:r>
      <w:r>
        <w:rPr>
          <w:rFonts w:ascii="Times New Roman" w:eastAsia="SimSun" w:hAnsi="Times New Roman"/>
          <w:bCs/>
          <w:sz w:val="28"/>
          <w:szCs w:val="28"/>
          <w:shd w:val="clear" w:color="auto" w:fill="FFFFFF"/>
        </w:rPr>
        <w:t>, установленном федеральным</w:t>
      </w:r>
      <w:r w:rsidRPr="00B30C91">
        <w:rPr>
          <w:rFonts w:ascii="Times New Roman" w:eastAsia="SimSun" w:hAnsi="Times New Roman"/>
          <w:bCs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="SimSun" w:hAnsi="Times New Roman"/>
          <w:bCs/>
          <w:sz w:val="28"/>
          <w:szCs w:val="28"/>
          <w:shd w:val="clear" w:color="auto" w:fill="FFFFFF"/>
        </w:rPr>
        <w:t>стандартом</w:t>
      </w:r>
      <w:r w:rsidRPr="00B30C91">
        <w:rPr>
          <w:rFonts w:ascii="Times New Roman" w:eastAsia="SimSun" w:hAnsi="Times New Roman"/>
          <w:bCs/>
          <w:sz w:val="28"/>
          <w:szCs w:val="28"/>
          <w:shd w:val="clear" w:color="auto" w:fill="FFFFFF"/>
        </w:rPr>
        <w:t xml:space="preserve"> по видам спорта, прохождение на следующ</w:t>
      </w:r>
      <w:r>
        <w:rPr>
          <w:rFonts w:ascii="Times New Roman" w:eastAsia="SimSun" w:hAnsi="Times New Roman"/>
          <w:bCs/>
          <w:sz w:val="28"/>
          <w:szCs w:val="28"/>
          <w:shd w:val="clear" w:color="auto" w:fill="FFFFFF"/>
        </w:rPr>
        <w:t>ий</w:t>
      </w:r>
      <w:r w:rsidRPr="00B30C91">
        <w:rPr>
          <w:rFonts w:ascii="Times New Roman" w:eastAsia="SimSun" w:hAnsi="Times New Roman"/>
          <w:bCs/>
          <w:sz w:val="28"/>
          <w:szCs w:val="28"/>
          <w:shd w:val="clear" w:color="auto" w:fill="FFFFFF"/>
        </w:rPr>
        <w:t xml:space="preserve"> этап спортивной подготовки не допускается, этим лицам </w:t>
      </w:r>
      <w:r w:rsidRPr="00B30C91">
        <w:rPr>
          <w:rFonts w:ascii="Times New Roman" w:hAnsi="Times New Roman"/>
          <w:spacing w:val="2"/>
          <w:sz w:val="28"/>
          <w:szCs w:val="28"/>
          <w:shd w:val="clear" w:color="auto" w:fill="FFFFFF"/>
        </w:rPr>
        <w:t>предоставляется возможность продолжить спортивную подготовку на этапе (повторный год обучения)</w:t>
      </w:r>
      <w:r>
        <w:rPr>
          <w:rFonts w:ascii="Times New Roman" w:hAnsi="Times New Roman"/>
          <w:spacing w:val="2"/>
          <w:sz w:val="28"/>
          <w:szCs w:val="28"/>
          <w:shd w:val="clear" w:color="auto" w:fill="FFFFFF"/>
        </w:rPr>
        <w:t xml:space="preserve"> по избранному виду спорта</w:t>
      </w:r>
      <w:r w:rsidRPr="00B30C91">
        <w:rPr>
          <w:rFonts w:ascii="Times New Roman" w:hAnsi="Times New Roman"/>
          <w:spacing w:val="2"/>
          <w:sz w:val="28"/>
          <w:szCs w:val="28"/>
          <w:shd w:val="clear" w:color="auto" w:fill="FFFFFF"/>
        </w:rPr>
        <w:t>.</w:t>
      </w:r>
    </w:p>
    <w:p w:rsidR="00BB4747" w:rsidRPr="00B30C91" w:rsidRDefault="00BB4747" w:rsidP="00B01521">
      <w:pPr>
        <w:tabs>
          <w:tab w:val="left" w:pos="284"/>
          <w:tab w:val="left" w:pos="426"/>
          <w:tab w:val="left" w:pos="735"/>
        </w:tabs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B01521">
        <w:rPr>
          <w:rFonts w:ascii="Times New Roman" w:hAnsi="Times New Roman"/>
          <w:sz w:val="28"/>
          <w:szCs w:val="28"/>
          <w:shd w:val="clear" w:color="auto" w:fill="FFFFFF"/>
        </w:rPr>
        <w:t xml:space="preserve">2.7.4. </w:t>
      </w:r>
      <w:r w:rsidRPr="00B30C91">
        <w:rPr>
          <w:rFonts w:ascii="Times New Roman" w:hAnsi="Times New Roman"/>
          <w:sz w:val="28"/>
          <w:szCs w:val="28"/>
          <w:shd w:val="clear" w:color="auto" w:fill="FFFFFF"/>
        </w:rPr>
        <w:t>При выполнения всех требований поступивших к переводам течении семи рабочих дней, создается приказ директора «О переводе» или «Оставить на повторный год обучения».</w:t>
      </w:r>
    </w:p>
    <w:p w:rsidR="00BB4747" w:rsidRPr="00F74D29" w:rsidRDefault="00BB4747" w:rsidP="0038756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D34A0">
        <w:rPr>
          <w:rFonts w:ascii="Times New Roman" w:hAnsi="Times New Roman"/>
          <w:b/>
          <w:sz w:val="28"/>
          <w:szCs w:val="28"/>
        </w:rPr>
        <w:t xml:space="preserve">2.8. </w:t>
      </w:r>
      <w:r w:rsidRPr="00F74D29">
        <w:rPr>
          <w:rFonts w:ascii="Times New Roman" w:hAnsi="Times New Roman"/>
          <w:b/>
          <w:sz w:val="28"/>
          <w:szCs w:val="28"/>
        </w:rPr>
        <w:t>Порядок отчисления поступивших в</w:t>
      </w:r>
      <w:r>
        <w:rPr>
          <w:rFonts w:ascii="Times New Roman" w:hAnsi="Times New Roman"/>
          <w:b/>
          <w:sz w:val="28"/>
          <w:szCs w:val="28"/>
        </w:rPr>
        <w:t xml:space="preserve"> МБУ «СШОР»</w:t>
      </w:r>
    </w:p>
    <w:p w:rsidR="00BB4747" w:rsidRPr="00D02ADB" w:rsidRDefault="00BB4747" w:rsidP="0038756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D34A0">
        <w:rPr>
          <w:rFonts w:ascii="Times New Roman" w:hAnsi="Times New Roman"/>
          <w:sz w:val="28"/>
          <w:szCs w:val="28"/>
        </w:rPr>
        <w:t>2.8.1.</w:t>
      </w:r>
      <w:r>
        <w:rPr>
          <w:rFonts w:ascii="Times New Roman" w:hAnsi="Times New Roman"/>
          <w:sz w:val="28"/>
          <w:szCs w:val="28"/>
        </w:rPr>
        <w:t xml:space="preserve">Поступившие </w:t>
      </w:r>
      <w:r w:rsidRPr="00D02ADB">
        <w:rPr>
          <w:rFonts w:ascii="Times New Roman" w:hAnsi="Times New Roman"/>
          <w:sz w:val="28"/>
          <w:szCs w:val="28"/>
        </w:rPr>
        <w:t xml:space="preserve">могут быть отчислены из учреждения по решению педагогического совета на любом этапе подготовки, предусмотренных законодательством Российской Федерации об образовании: </w:t>
      </w:r>
    </w:p>
    <w:p w:rsidR="00BB4747" w:rsidRPr="00D02ADB" w:rsidRDefault="00BB4747" w:rsidP="00224A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02ADB">
        <w:rPr>
          <w:rFonts w:ascii="Times New Roman" w:hAnsi="Times New Roman"/>
          <w:sz w:val="28"/>
          <w:szCs w:val="28"/>
        </w:rPr>
        <w:sym w:font="Symbol" w:char="F0B7"/>
      </w:r>
      <w:r w:rsidRPr="00D02ADB">
        <w:rPr>
          <w:rFonts w:ascii="Times New Roman" w:hAnsi="Times New Roman"/>
          <w:sz w:val="28"/>
          <w:szCs w:val="28"/>
        </w:rPr>
        <w:t xml:space="preserve"> за невыполнение требований контрольно-переводных испытаний; </w:t>
      </w:r>
    </w:p>
    <w:p w:rsidR="00BB4747" w:rsidRPr="00D02ADB" w:rsidRDefault="00BB4747" w:rsidP="00224A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02ADB">
        <w:rPr>
          <w:rFonts w:ascii="Times New Roman" w:hAnsi="Times New Roman"/>
          <w:sz w:val="28"/>
          <w:szCs w:val="28"/>
        </w:rPr>
        <w:sym w:font="Symbol" w:char="F0B7"/>
      </w:r>
      <w:r w:rsidRPr="00D02ADB">
        <w:rPr>
          <w:rFonts w:ascii="Times New Roman" w:hAnsi="Times New Roman"/>
          <w:sz w:val="28"/>
          <w:szCs w:val="28"/>
        </w:rPr>
        <w:t xml:space="preserve">за совершенные противоправные действия, грубые и неоднократные нарушения Устава; </w:t>
      </w:r>
    </w:p>
    <w:p w:rsidR="00BB4747" w:rsidRPr="00D02ADB" w:rsidRDefault="00BB4747" w:rsidP="00224A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02ADB">
        <w:rPr>
          <w:rFonts w:ascii="Times New Roman" w:hAnsi="Times New Roman"/>
          <w:sz w:val="28"/>
          <w:szCs w:val="28"/>
        </w:rPr>
        <w:sym w:font="Symbol" w:char="F0B7"/>
      </w:r>
      <w:r w:rsidRPr="00D02ADB">
        <w:rPr>
          <w:rFonts w:ascii="Times New Roman" w:hAnsi="Times New Roman"/>
          <w:sz w:val="28"/>
          <w:szCs w:val="28"/>
        </w:rPr>
        <w:t xml:space="preserve"> за нарушение дисциплины во время образовательного процесса; </w:t>
      </w:r>
    </w:p>
    <w:p w:rsidR="00BB4747" w:rsidRPr="00D02ADB" w:rsidRDefault="00BB4747" w:rsidP="00224A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02ADB">
        <w:rPr>
          <w:rFonts w:ascii="Times New Roman" w:hAnsi="Times New Roman"/>
          <w:sz w:val="28"/>
          <w:szCs w:val="28"/>
        </w:rPr>
        <w:sym w:font="Symbol" w:char="F0B7"/>
      </w:r>
      <w:r w:rsidRPr="00D02ADB">
        <w:rPr>
          <w:rFonts w:ascii="Times New Roman" w:hAnsi="Times New Roman"/>
          <w:sz w:val="28"/>
          <w:szCs w:val="28"/>
        </w:rPr>
        <w:t xml:space="preserve"> за пропуски более 50% занятий в течение месяца без уважительной причины; </w:t>
      </w:r>
    </w:p>
    <w:p w:rsidR="00BB4747" w:rsidRDefault="00BB4747" w:rsidP="005E572F">
      <w:pPr>
        <w:tabs>
          <w:tab w:val="left" w:pos="1134"/>
        </w:tabs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02ADB">
        <w:rPr>
          <w:rFonts w:ascii="Times New Roman" w:hAnsi="Times New Roman"/>
          <w:sz w:val="28"/>
          <w:szCs w:val="28"/>
        </w:rPr>
        <w:sym w:font="Symbol" w:char="F0B7"/>
      </w:r>
      <w:r w:rsidRPr="00D02ADB">
        <w:rPr>
          <w:rFonts w:ascii="Times New Roman" w:hAnsi="Times New Roman"/>
          <w:sz w:val="28"/>
          <w:szCs w:val="28"/>
        </w:rPr>
        <w:t xml:space="preserve">по </w:t>
      </w:r>
      <w:r>
        <w:rPr>
          <w:rFonts w:ascii="Times New Roman" w:hAnsi="Times New Roman"/>
          <w:sz w:val="28"/>
          <w:szCs w:val="28"/>
        </w:rPr>
        <w:t xml:space="preserve">медицинским противопоказаниям, </w:t>
      </w:r>
      <w:r w:rsidRPr="00C452ED">
        <w:rPr>
          <w:rFonts w:ascii="Times New Roman" w:hAnsi="Times New Roman"/>
          <w:sz w:val="28"/>
          <w:szCs w:val="28"/>
          <w:shd w:val="clear" w:color="auto" w:fill="FFFFFF"/>
        </w:rPr>
        <w:t>подтверждающим у спортсмена наличие заболевания, которое не даёт право для дальнейшего освоения программы спортивной подготовки  по видам спорта;</w:t>
      </w:r>
      <w:r w:rsidRPr="00C452ED">
        <w:rPr>
          <w:rFonts w:ascii="Times New Roman" w:hAnsi="Times New Roman"/>
          <w:sz w:val="28"/>
          <w:szCs w:val="28"/>
        </w:rPr>
        <w:t xml:space="preserve"> (для обучающихся спортивно-оздоровительных групп и этапа начальной подготовки</w:t>
      </w:r>
      <w:r w:rsidRPr="00D02ADB">
        <w:rPr>
          <w:rFonts w:ascii="Times New Roman" w:hAnsi="Times New Roman"/>
          <w:sz w:val="28"/>
          <w:szCs w:val="28"/>
        </w:rPr>
        <w:t xml:space="preserve"> – по решению участкового врача-педиатра, для обучающихся на учебно-тренировочном этапе и этапе спортивного совершенствования – по решению врача ВФД). </w:t>
      </w:r>
    </w:p>
    <w:p w:rsidR="00BB4747" w:rsidRPr="0087112C" w:rsidRDefault="00BB4747" w:rsidP="00C452ED">
      <w:pPr>
        <w:tabs>
          <w:tab w:val="left" w:pos="1134"/>
        </w:tabs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3C22">
        <w:rPr>
          <w:rFonts w:ascii="Times New Roman" w:hAnsi="Times New Roman"/>
          <w:sz w:val="28"/>
          <w:szCs w:val="28"/>
        </w:rPr>
        <w:sym w:font="Symbol" w:char="F0B7"/>
      </w:r>
      <w:r w:rsidRPr="00533C22">
        <w:rPr>
          <w:rFonts w:ascii="Times New Roman" w:hAnsi="Times New Roman"/>
          <w:sz w:val="28"/>
          <w:szCs w:val="28"/>
        </w:rPr>
        <w:t xml:space="preserve"> </w:t>
      </w:r>
      <w:r w:rsidRPr="00533C22">
        <w:rPr>
          <w:rFonts w:ascii="Times New Roman" w:eastAsia="SimSun" w:hAnsi="Times New Roman"/>
          <w:sz w:val="28"/>
          <w:szCs w:val="28"/>
          <w:shd w:val="clear" w:color="auto" w:fill="FFFFFF"/>
        </w:rPr>
        <w:t>по личной инициативе</w:t>
      </w:r>
      <w:r>
        <w:rPr>
          <w:rFonts w:ascii="Times New Roman" w:eastAsia="SimSun" w:hAnsi="Times New Roman"/>
          <w:sz w:val="28"/>
          <w:szCs w:val="28"/>
          <w:shd w:val="clear" w:color="auto" w:fill="FFFFFF"/>
        </w:rPr>
        <w:t xml:space="preserve">, </w:t>
      </w:r>
      <w:r w:rsidRPr="0087112C">
        <w:rPr>
          <w:rFonts w:ascii="Times New Roman" w:eastAsia="SimSun" w:hAnsi="Times New Roman"/>
          <w:sz w:val="28"/>
          <w:szCs w:val="28"/>
          <w:shd w:val="clear" w:color="auto" w:fill="FFFFFF"/>
        </w:rPr>
        <w:t xml:space="preserve">по заявлению   спортсмена (с 14-лет) или родителей (законных представителей) и ходатайства тренера с указанием причины отчисления. </w:t>
      </w:r>
    </w:p>
    <w:p w:rsidR="00BB4747" w:rsidRDefault="00BB4747" w:rsidP="00224A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D34A0">
        <w:rPr>
          <w:rFonts w:ascii="Times New Roman" w:hAnsi="Times New Roman"/>
          <w:sz w:val="28"/>
          <w:szCs w:val="28"/>
        </w:rPr>
        <w:t>2.8.2.</w:t>
      </w:r>
      <w:r w:rsidRPr="00D02ADB">
        <w:rPr>
          <w:rFonts w:ascii="Times New Roman" w:hAnsi="Times New Roman"/>
          <w:sz w:val="28"/>
          <w:szCs w:val="28"/>
        </w:rPr>
        <w:t>Решение об отчисле</w:t>
      </w:r>
      <w:r>
        <w:rPr>
          <w:rFonts w:ascii="Times New Roman" w:hAnsi="Times New Roman"/>
          <w:sz w:val="28"/>
          <w:szCs w:val="28"/>
        </w:rPr>
        <w:t xml:space="preserve">нии по результатам контрольных </w:t>
      </w:r>
      <w:r w:rsidRPr="00D02ADB">
        <w:rPr>
          <w:rFonts w:ascii="Times New Roman" w:hAnsi="Times New Roman"/>
          <w:sz w:val="28"/>
          <w:szCs w:val="28"/>
        </w:rPr>
        <w:t xml:space="preserve">испытаний принимается педагогическим советом и оформляется приказом директора. </w:t>
      </w:r>
    </w:p>
    <w:p w:rsidR="00BB4747" w:rsidRPr="0038756B" w:rsidRDefault="00BB4747" w:rsidP="0038756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D34A0">
        <w:rPr>
          <w:rFonts w:ascii="Times New Roman" w:hAnsi="Times New Roman"/>
          <w:sz w:val="28"/>
          <w:szCs w:val="28"/>
        </w:rPr>
        <w:t>2.8.3.</w:t>
      </w:r>
      <w:r w:rsidRPr="00D02ADB">
        <w:rPr>
          <w:rFonts w:ascii="Times New Roman" w:hAnsi="Times New Roman"/>
          <w:sz w:val="28"/>
          <w:szCs w:val="28"/>
        </w:rPr>
        <w:t>Решение об отчислении в течение учебного года оформляется приказом директора на основании письменного ходатайства (заявления) тренера с указанием причины отчисления.</w:t>
      </w:r>
    </w:p>
    <w:p w:rsidR="00BB4747" w:rsidRPr="00533C22" w:rsidRDefault="00BB4747" w:rsidP="0038756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D34A0">
        <w:rPr>
          <w:rFonts w:ascii="Times New Roman" w:hAnsi="Times New Roman"/>
          <w:b/>
          <w:sz w:val="28"/>
          <w:szCs w:val="28"/>
        </w:rPr>
        <w:t>2.9.</w:t>
      </w:r>
      <w:r w:rsidRPr="00533C22">
        <w:rPr>
          <w:rFonts w:ascii="Times New Roman" w:hAnsi="Times New Roman"/>
          <w:b/>
          <w:sz w:val="28"/>
          <w:szCs w:val="28"/>
        </w:rPr>
        <w:t>Правила проведения индивидуального отбора и пр</w:t>
      </w:r>
      <w:r>
        <w:rPr>
          <w:rFonts w:ascii="Times New Roman" w:hAnsi="Times New Roman"/>
          <w:b/>
          <w:sz w:val="28"/>
          <w:szCs w:val="28"/>
        </w:rPr>
        <w:t xml:space="preserve">иема контрольных </w:t>
      </w:r>
      <w:r w:rsidRPr="00533C22">
        <w:rPr>
          <w:rFonts w:ascii="Times New Roman" w:hAnsi="Times New Roman"/>
          <w:b/>
          <w:sz w:val="28"/>
          <w:szCs w:val="28"/>
        </w:rPr>
        <w:t>испытаний:</w:t>
      </w:r>
    </w:p>
    <w:p w:rsidR="00BB4747" w:rsidRPr="00533C22" w:rsidRDefault="00BB4747" w:rsidP="0038756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BD34A0">
        <w:rPr>
          <w:rFonts w:ascii="Times New Roman" w:hAnsi="Times New Roman"/>
          <w:sz w:val="28"/>
          <w:szCs w:val="28"/>
        </w:rPr>
        <w:t>9.1.</w:t>
      </w:r>
      <w:r w:rsidRPr="00533C22">
        <w:rPr>
          <w:rFonts w:ascii="Times New Roman" w:hAnsi="Times New Roman"/>
          <w:sz w:val="28"/>
          <w:szCs w:val="28"/>
        </w:rPr>
        <w:t xml:space="preserve"> В целях организации приема, проведения индивидуального отбора, переводов и отчислений воспитанников в </w:t>
      </w:r>
      <w:r>
        <w:rPr>
          <w:rFonts w:ascii="Times New Roman" w:hAnsi="Times New Roman"/>
          <w:sz w:val="28"/>
          <w:szCs w:val="28"/>
        </w:rPr>
        <w:t>МБУ «СШОР»</w:t>
      </w:r>
      <w:r w:rsidRPr="00533C22">
        <w:rPr>
          <w:rFonts w:ascii="Times New Roman" w:hAnsi="Times New Roman"/>
          <w:sz w:val="28"/>
          <w:szCs w:val="28"/>
        </w:rPr>
        <w:t xml:space="preserve"> создается приемная и апелляционная комиссии.  </w:t>
      </w:r>
    </w:p>
    <w:p w:rsidR="00BB4747" w:rsidRDefault="00BB4747" w:rsidP="0038756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D34A0">
        <w:rPr>
          <w:rFonts w:ascii="Times New Roman" w:hAnsi="Times New Roman"/>
          <w:sz w:val="28"/>
          <w:szCs w:val="28"/>
        </w:rPr>
        <w:t xml:space="preserve">2.9.2. </w:t>
      </w:r>
      <w:r w:rsidRPr="00533C22">
        <w:rPr>
          <w:rFonts w:ascii="Times New Roman" w:hAnsi="Times New Roman"/>
          <w:sz w:val="28"/>
          <w:szCs w:val="28"/>
        </w:rPr>
        <w:t>Индивидуальный отбор проводится в целях выявления у поступающих физических, психологических способностей и двигательных умений, необходимых для освоения соответствующих образовательных</w:t>
      </w:r>
      <w:r>
        <w:rPr>
          <w:rFonts w:ascii="Times New Roman" w:hAnsi="Times New Roman"/>
          <w:sz w:val="28"/>
          <w:szCs w:val="28"/>
        </w:rPr>
        <w:t>, предпрофесииональных</w:t>
      </w:r>
      <w:r w:rsidRPr="00533C22">
        <w:rPr>
          <w:rFonts w:ascii="Times New Roman" w:hAnsi="Times New Roman"/>
          <w:sz w:val="28"/>
          <w:szCs w:val="28"/>
        </w:rPr>
        <w:t xml:space="preserve"> и спортивных программ. 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BB4747" w:rsidRPr="00533C22" w:rsidRDefault="00BB4747" w:rsidP="00BD34A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D34A0">
        <w:rPr>
          <w:rFonts w:ascii="Times New Roman" w:hAnsi="Times New Roman"/>
          <w:sz w:val="28"/>
          <w:szCs w:val="28"/>
        </w:rPr>
        <w:t xml:space="preserve">2.9.3. </w:t>
      </w:r>
      <w:r w:rsidRPr="00533C22">
        <w:rPr>
          <w:rFonts w:ascii="Times New Roman" w:hAnsi="Times New Roman"/>
          <w:sz w:val="28"/>
          <w:szCs w:val="28"/>
        </w:rPr>
        <w:t xml:space="preserve">Для проведения индивидуального отбора поступающих в </w:t>
      </w:r>
      <w:r>
        <w:rPr>
          <w:rFonts w:ascii="Times New Roman" w:hAnsi="Times New Roman"/>
          <w:sz w:val="28"/>
          <w:szCs w:val="28"/>
        </w:rPr>
        <w:t>МБУ «СШОР» проводят прием контрольных</w:t>
      </w:r>
      <w:r w:rsidRPr="00533C22">
        <w:rPr>
          <w:rFonts w:ascii="Times New Roman" w:hAnsi="Times New Roman"/>
          <w:sz w:val="28"/>
          <w:szCs w:val="28"/>
        </w:rPr>
        <w:t xml:space="preserve"> испытаний, а также провод</w:t>
      </w:r>
      <w:r>
        <w:rPr>
          <w:rFonts w:ascii="Times New Roman" w:hAnsi="Times New Roman"/>
          <w:sz w:val="28"/>
          <w:szCs w:val="28"/>
        </w:rPr>
        <w:t xml:space="preserve">ятся </w:t>
      </w:r>
      <w:r w:rsidRPr="00533C22">
        <w:rPr>
          <w:rFonts w:ascii="Times New Roman" w:hAnsi="Times New Roman"/>
          <w:sz w:val="28"/>
          <w:szCs w:val="28"/>
        </w:rPr>
        <w:t>предварительные просмотры, консультаци</w:t>
      </w:r>
      <w:r>
        <w:rPr>
          <w:rFonts w:ascii="Times New Roman" w:hAnsi="Times New Roman"/>
          <w:sz w:val="28"/>
          <w:szCs w:val="28"/>
        </w:rPr>
        <w:t>и.</w:t>
      </w:r>
      <w:r w:rsidRPr="00533C22">
        <w:rPr>
          <w:rFonts w:ascii="Times New Roman" w:hAnsi="Times New Roman"/>
          <w:sz w:val="28"/>
          <w:szCs w:val="28"/>
        </w:rPr>
        <w:t xml:space="preserve"> Предварительные просмотры проводит приемная комиссия </w:t>
      </w:r>
      <w:r>
        <w:rPr>
          <w:rFonts w:ascii="Times New Roman" w:hAnsi="Times New Roman"/>
          <w:sz w:val="28"/>
          <w:szCs w:val="28"/>
        </w:rPr>
        <w:t>МБУ «СШОР»</w:t>
      </w:r>
      <w:r w:rsidRPr="00533C2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 состав которой входят тренеры</w:t>
      </w:r>
      <w:r w:rsidRPr="00533C22">
        <w:rPr>
          <w:rFonts w:ascii="Times New Roman" w:hAnsi="Times New Roman"/>
          <w:sz w:val="28"/>
          <w:szCs w:val="28"/>
        </w:rPr>
        <w:t xml:space="preserve"> и старшие тренер</w:t>
      </w:r>
      <w:r>
        <w:rPr>
          <w:rFonts w:ascii="Times New Roman" w:hAnsi="Times New Roman"/>
          <w:sz w:val="28"/>
          <w:szCs w:val="28"/>
        </w:rPr>
        <w:t>ы</w:t>
      </w:r>
      <w:r w:rsidRPr="00533C22">
        <w:rPr>
          <w:rFonts w:ascii="Times New Roman" w:hAnsi="Times New Roman"/>
          <w:sz w:val="28"/>
          <w:szCs w:val="28"/>
        </w:rPr>
        <w:t xml:space="preserve"> отделений по выбранному виду спорта. Списки поступивших, переведённых на следующий этап спортивной подготовки и отчисленных с </w:t>
      </w:r>
      <w:r>
        <w:rPr>
          <w:rFonts w:ascii="Times New Roman" w:hAnsi="Times New Roman"/>
          <w:sz w:val="28"/>
          <w:szCs w:val="28"/>
        </w:rPr>
        <w:t>МБУ «СШОР»</w:t>
      </w:r>
      <w:r w:rsidRPr="00533C22">
        <w:rPr>
          <w:rFonts w:ascii="Times New Roman" w:hAnsi="Times New Roman"/>
          <w:sz w:val="28"/>
          <w:szCs w:val="28"/>
        </w:rPr>
        <w:t xml:space="preserve"> утверждаются на педагогическом совете </w:t>
      </w:r>
      <w:r>
        <w:rPr>
          <w:rFonts w:ascii="Times New Roman" w:hAnsi="Times New Roman"/>
          <w:sz w:val="28"/>
          <w:szCs w:val="28"/>
        </w:rPr>
        <w:t>МБУ «СШОР».</w:t>
      </w:r>
    </w:p>
    <w:p w:rsidR="00BB4747" w:rsidRPr="00977ACD" w:rsidRDefault="00BB4747" w:rsidP="0038756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BD34A0">
        <w:rPr>
          <w:rFonts w:ascii="Times New Roman" w:hAnsi="Times New Roman"/>
          <w:b/>
          <w:sz w:val="28"/>
          <w:szCs w:val="28"/>
        </w:rPr>
        <w:t>2.10.</w:t>
      </w:r>
      <w:r w:rsidRPr="00977ACD">
        <w:rPr>
          <w:rFonts w:ascii="Times New Roman" w:hAnsi="Times New Roman"/>
          <w:b/>
          <w:sz w:val="28"/>
          <w:szCs w:val="28"/>
        </w:rPr>
        <w:t>Система оценки контрольных испытаний:</w:t>
      </w:r>
    </w:p>
    <w:p w:rsidR="00BB4747" w:rsidRPr="00533C22" w:rsidRDefault="00BB4747" w:rsidP="0038756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D34A0">
        <w:rPr>
          <w:rFonts w:ascii="Times New Roman" w:hAnsi="Times New Roman"/>
          <w:sz w:val="28"/>
          <w:szCs w:val="28"/>
        </w:rPr>
        <w:t xml:space="preserve">2.10.1. </w:t>
      </w:r>
      <w:r w:rsidRPr="00533C22">
        <w:rPr>
          <w:rFonts w:ascii="Times New Roman" w:hAnsi="Times New Roman"/>
          <w:sz w:val="28"/>
          <w:szCs w:val="28"/>
        </w:rPr>
        <w:t xml:space="preserve">Система оценка контрольных испытаний проводится в % соотношении выполнения предложенных испытаний в соответствии с Федеральным стандартам по видам спорта, в случаи </w:t>
      </w:r>
      <w:r>
        <w:rPr>
          <w:rFonts w:ascii="Times New Roman" w:hAnsi="Times New Roman"/>
          <w:sz w:val="28"/>
          <w:szCs w:val="28"/>
        </w:rPr>
        <w:t xml:space="preserve">выполнения контрольных </w:t>
      </w:r>
      <w:r w:rsidRPr="00533C22">
        <w:rPr>
          <w:rFonts w:ascii="Times New Roman" w:hAnsi="Times New Roman"/>
          <w:sz w:val="28"/>
          <w:szCs w:val="28"/>
        </w:rPr>
        <w:t xml:space="preserve">испытаний более чем на 50% </w:t>
      </w:r>
      <w:r>
        <w:rPr>
          <w:rFonts w:ascii="Times New Roman" w:hAnsi="Times New Roman"/>
          <w:sz w:val="28"/>
          <w:szCs w:val="28"/>
        </w:rPr>
        <w:t xml:space="preserve">на этапе начальной подготовки </w:t>
      </w:r>
      <w:r w:rsidRPr="00533C22">
        <w:rPr>
          <w:rFonts w:ascii="Times New Roman" w:hAnsi="Times New Roman"/>
          <w:sz w:val="28"/>
          <w:szCs w:val="28"/>
        </w:rPr>
        <w:t xml:space="preserve">считается успешной, </w:t>
      </w:r>
      <w:r>
        <w:rPr>
          <w:rFonts w:ascii="Times New Roman" w:hAnsi="Times New Roman"/>
          <w:sz w:val="28"/>
          <w:szCs w:val="28"/>
        </w:rPr>
        <w:t>на этапе спортивной специализации 1-2 года обучения 60%, этапа спортивной специализации 3-4 года обучения 70% и последующие этапы спортивной подготовки более 70%. В</w:t>
      </w:r>
      <w:r w:rsidRPr="00533C22">
        <w:rPr>
          <w:rFonts w:ascii="Times New Roman" w:hAnsi="Times New Roman"/>
          <w:sz w:val="28"/>
          <w:szCs w:val="28"/>
        </w:rPr>
        <w:t xml:space="preserve"> случаи выполнения спортивных испытани</w:t>
      </w:r>
      <w:r>
        <w:rPr>
          <w:rFonts w:ascii="Times New Roman" w:hAnsi="Times New Roman"/>
          <w:sz w:val="28"/>
          <w:szCs w:val="28"/>
        </w:rPr>
        <w:t>й</w:t>
      </w:r>
      <w:r w:rsidRPr="00533C22">
        <w:rPr>
          <w:rFonts w:ascii="Times New Roman" w:hAnsi="Times New Roman"/>
          <w:sz w:val="28"/>
          <w:szCs w:val="28"/>
        </w:rPr>
        <w:t xml:space="preserve"> менее чем 50%</w:t>
      </w:r>
      <w:r>
        <w:rPr>
          <w:rFonts w:ascii="Times New Roman" w:hAnsi="Times New Roman"/>
          <w:sz w:val="28"/>
          <w:szCs w:val="28"/>
        </w:rPr>
        <w:t>, 60%, 70%</w:t>
      </w:r>
      <w:r w:rsidRPr="00533C2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считается, не сдал и является основанием для отчисления  и 50%, 60%, 70% сдача контрольных </w:t>
      </w:r>
      <w:r w:rsidRPr="00533C22">
        <w:rPr>
          <w:rFonts w:ascii="Times New Roman" w:hAnsi="Times New Roman"/>
          <w:sz w:val="28"/>
          <w:szCs w:val="28"/>
        </w:rPr>
        <w:t xml:space="preserve">испытаний является основанием для пересдачи. </w:t>
      </w:r>
    </w:p>
    <w:p w:rsidR="00BB4747" w:rsidRPr="00533C22" w:rsidRDefault="00BB4747" w:rsidP="008D6CE7">
      <w:pPr>
        <w:rPr>
          <w:rFonts w:ascii="Times New Roman" w:hAnsi="Times New Roman"/>
          <w:sz w:val="28"/>
          <w:szCs w:val="28"/>
        </w:rPr>
      </w:pPr>
    </w:p>
    <w:p w:rsidR="00BB4747" w:rsidRDefault="00BB4747" w:rsidP="00697F39">
      <w:bookmarkStart w:id="0" w:name="_GoBack"/>
      <w:bookmarkEnd w:id="0"/>
    </w:p>
    <w:sectPr w:rsidR="00BB4747" w:rsidSect="00142E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4747" w:rsidRDefault="00BB4747" w:rsidP="00812EC0">
      <w:pPr>
        <w:spacing w:after="0" w:line="240" w:lineRule="auto"/>
      </w:pPr>
      <w:r>
        <w:separator/>
      </w:r>
    </w:p>
  </w:endnote>
  <w:endnote w:type="continuationSeparator" w:id="0">
    <w:p w:rsidR="00BB4747" w:rsidRDefault="00BB4747" w:rsidP="00812E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§­§°§®§Ц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4747" w:rsidRDefault="00BB4747" w:rsidP="00812EC0">
      <w:pPr>
        <w:spacing w:after="0" w:line="240" w:lineRule="auto"/>
      </w:pPr>
      <w:r>
        <w:separator/>
      </w:r>
    </w:p>
  </w:footnote>
  <w:footnote w:type="continuationSeparator" w:id="0">
    <w:p w:rsidR="00BB4747" w:rsidRDefault="00BB4747" w:rsidP="00812E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hint="default"/>
      </w:rPr>
    </w:lvl>
  </w:abstractNum>
  <w:abstractNum w:abstractNumId="1">
    <w:nsid w:val="02A11B06"/>
    <w:multiLevelType w:val="hybridMultilevel"/>
    <w:tmpl w:val="B104967A"/>
    <w:lvl w:ilvl="0" w:tplc="7A5454B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9DF4593"/>
    <w:multiLevelType w:val="multilevel"/>
    <w:tmpl w:val="E3FCE2CE"/>
    <w:lvl w:ilvl="0">
      <w:start w:val="1"/>
      <w:numFmt w:val="decimal"/>
      <w:lvlText w:val="%1."/>
      <w:lvlJc w:val="left"/>
      <w:pPr>
        <w:ind w:left="390" w:hanging="39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3">
    <w:nsid w:val="23204565"/>
    <w:multiLevelType w:val="hybridMultilevel"/>
    <w:tmpl w:val="FF981BD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0BF0FCE"/>
    <w:multiLevelType w:val="multilevel"/>
    <w:tmpl w:val="066A8BD2"/>
    <w:lvl w:ilvl="0">
      <w:start w:val="1"/>
      <w:numFmt w:val="decimal"/>
      <w:lvlText w:val="%1."/>
      <w:lvlJc w:val="left"/>
      <w:pPr>
        <w:ind w:left="2912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143" w:hanging="435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cs="Times New Roman" w:hint="default"/>
      </w:rPr>
    </w:lvl>
  </w:abstractNum>
  <w:abstractNum w:abstractNumId="5">
    <w:nsid w:val="58D40EFE"/>
    <w:multiLevelType w:val="multilevel"/>
    <w:tmpl w:val="B4326BF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3B91"/>
    <w:rsid w:val="000329E0"/>
    <w:rsid w:val="00055F07"/>
    <w:rsid w:val="00056D8D"/>
    <w:rsid w:val="00085D3A"/>
    <w:rsid w:val="0009645E"/>
    <w:rsid w:val="00097A1F"/>
    <w:rsid w:val="000F2AAC"/>
    <w:rsid w:val="00133547"/>
    <w:rsid w:val="00142E02"/>
    <w:rsid w:val="00167415"/>
    <w:rsid w:val="00184BB6"/>
    <w:rsid w:val="00187A70"/>
    <w:rsid w:val="001B2567"/>
    <w:rsid w:val="001C20D1"/>
    <w:rsid w:val="001C50D0"/>
    <w:rsid w:val="001E2FBB"/>
    <w:rsid w:val="001F53ED"/>
    <w:rsid w:val="00224AB7"/>
    <w:rsid w:val="002331EB"/>
    <w:rsid w:val="0027596A"/>
    <w:rsid w:val="00292948"/>
    <w:rsid w:val="002A41D8"/>
    <w:rsid w:val="002A4CE7"/>
    <w:rsid w:val="002B45BD"/>
    <w:rsid w:val="002B4AD0"/>
    <w:rsid w:val="002B68E4"/>
    <w:rsid w:val="002C1B6F"/>
    <w:rsid w:val="002C4E6C"/>
    <w:rsid w:val="002C6E16"/>
    <w:rsid w:val="003063D3"/>
    <w:rsid w:val="00327517"/>
    <w:rsid w:val="00332FCA"/>
    <w:rsid w:val="00363E0A"/>
    <w:rsid w:val="00366358"/>
    <w:rsid w:val="0038756B"/>
    <w:rsid w:val="00393F16"/>
    <w:rsid w:val="00394DB5"/>
    <w:rsid w:val="003955EB"/>
    <w:rsid w:val="003C2A43"/>
    <w:rsid w:val="003C4A32"/>
    <w:rsid w:val="003C7D3F"/>
    <w:rsid w:val="003E1F0F"/>
    <w:rsid w:val="003E2081"/>
    <w:rsid w:val="003E4259"/>
    <w:rsid w:val="003F2F87"/>
    <w:rsid w:val="003F63F4"/>
    <w:rsid w:val="00410BBE"/>
    <w:rsid w:val="00444C8F"/>
    <w:rsid w:val="00482381"/>
    <w:rsid w:val="004B6EED"/>
    <w:rsid w:val="004F09AD"/>
    <w:rsid w:val="0050384A"/>
    <w:rsid w:val="00532160"/>
    <w:rsid w:val="00533C22"/>
    <w:rsid w:val="00535DF1"/>
    <w:rsid w:val="005568A0"/>
    <w:rsid w:val="00595C6B"/>
    <w:rsid w:val="005A7091"/>
    <w:rsid w:val="005D4A2E"/>
    <w:rsid w:val="005E572F"/>
    <w:rsid w:val="00606D82"/>
    <w:rsid w:val="00652300"/>
    <w:rsid w:val="00697F39"/>
    <w:rsid w:val="006A1586"/>
    <w:rsid w:val="006A1AC7"/>
    <w:rsid w:val="006B1DA0"/>
    <w:rsid w:val="006B595E"/>
    <w:rsid w:val="006D595F"/>
    <w:rsid w:val="00751BEA"/>
    <w:rsid w:val="00766F1E"/>
    <w:rsid w:val="0077451B"/>
    <w:rsid w:val="00790BDF"/>
    <w:rsid w:val="007A43B6"/>
    <w:rsid w:val="00803B91"/>
    <w:rsid w:val="00812EC0"/>
    <w:rsid w:val="008674EA"/>
    <w:rsid w:val="0087112C"/>
    <w:rsid w:val="008779A1"/>
    <w:rsid w:val="008B64AE"/>
    <w:rsid w:val="008C7895"/>
    <w:rsid w:val="008D6CE7"/>
    <w:rsid w:val="0091023E"/>
    <w:rsid w:val="00934168"/>
    <w:rsid w:val="00944229"/>
    <w:rsid w:val="00963004"/>
    <w:rsid w:val="00977ACD"/>
    <w:rsid w:val="009A0158"/>
    <w:rsid w:val="009C6016"/>
    <w:rsid w:val="009C7C80"/>
    <w:rsid w:val="009D7F77"/>
    <w:rsid w:val="00A032AA"/>
    <w:rsid w:val="00A1660B"/>
    <w:rsid w:val="00A2198D"/>
    <w:rsid w:val="00A33076"/>
    <w:rsid w:val="00A41BD4"/>
    <w:rsid w:val="00A4213C"/>
    <w:rsid w:val="00A57B57"/>
    <w:rsid w:val="00A6466E"/>
    <w:rsid w:val="00AA5F94"/>
    <w:rsid w:val="00AB56CC"/>
    <w:rsid w:val="00AC416B"/>
    <w:rsid w:val="00AE0096"/>
    <w:rsid w:val="00AE0BB1"/>
    <w:rsid w:val="00B01521"/>
    <w:rsid w:val="00B01AA2"/>
    <w:rsid w:val="00B23F31"/>
    <w:rsid w:val="00B30C91"/>
    <w:rsid w:val="00B517F2"/>
    <w:rsid w:val="00B63C0F"/>
    <w:rsid w:val="00B67013"/>
    <w:rsid w:val="00B81CAE"/>
    <w:rsid w:val="00BA4B1A"/>
    <w:rsid w:val="00BB4747"/>
    <w:rsid w:val="00BD34A0"/>
    <w:rsid w:val="00C21F12"/>
    <w:rsid w:val="00C452ED"/>
    <w:rsid w:val="00C62B4A"/>
    <w:rsid w:val="00C7534F"/>
    <w:rsid w:val="00C96125"/>
    <w:rsid w:val="00CF4AC7"/>
    <w:rsid w:val="00D02ADB"/>
    <w:rsid w:val="00D1651F"/>
    <w:rsid w:val="00D2544B"/>
    <w:rsid w:val="00D4422A"/>
    <w:rsid w:val="00D46E25"/>
    <w:rsid w:val="00DA27D1"/>
    <w:rsid w:val="00DE19B9"/>
    <w:rsid w:val="00DE3F47"/>
    <w:rsid w:val="00E133B3"/>
    <w:rsid w:val="00E56749"/>
    <w:rsid w:val="00EA39F8"/>
    <w:rsid w:val="00EC4128"/>
    <w:rsid w:val="00ED3046"/>
    <w:rsid w:val="00F1450B"/>
    <w:rsid w:val="00F228E0"/>
    <w:rsid w:val="00F72592"/>
    <w:rsid w:val="00F74D29"/>
    <w:rsid w:val="00F87940"/>
    <w:rsid w:val="00FE0FA4"/>
    <w:rsid w:val="00FE599B"/>
    <w:rsid w:val="00FF0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E02"/>
    <w:pPr>
      <w:spacing w:after="160" w:line="259" w:lineRule="auto"/>
    </w:pPr>
    <w:rPr>
      <w:lang w:eastAsia="en-US"/>
    </w:rPr>
  </w:style>
  <w:style w:type="paragraph" w:styleId="Heading1">
    <w:name w:val="heading 1"/>
    <w:basedOn w:val="Normal"/>
    <w:link w:val="Heading1Char"/>
    <w:uiPriority w:val="99"/>
    <w:qFormat/>
    <w:locked/>
    <w:rsid w:val="006D595F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46E25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paragraph" w:styleId="ListParagraph">
    <w:name w:val="List Paragraph"/>
    <w:basedOn w:val="Normal"/>
    <w:uiPriority w:val="99"/>
    <w:qFormat/>
    <w:rsid w:val="00133547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697F39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766F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66F1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rsid w:val="00812E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812EC0"/>
    <w:rPr>
      <w:rFonts w:cs="Times New Roman"/>
    </w:rPr>
  </w:style>
  <w:style w:type="paragraph" w:styleId="Footer">
    <w:name w:val="footer"/>
    <w:basedOn w:val="Normal"/>
    <w:link w:val="FooterChar"/>
    <w:uiPriority w:val="99"/>
    <w:rsid w:val="00812E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812EC0"/>
    <w:rPr>
      <w:rFonts w:cs="Times New Roman"/>
    </w:rPr>
  </w:style>
  <w:style w:type="paragraph" w:styleId="NormalWeb">
    <w:name w:val="Normal (Web)"/>
    <w:basedOn w:val="Normal"/>
    <w:uiPriority w:val="99"/>
    <w:rsid w:val="006D595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347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1801</TotalTime>
  <Pages>7</Pages>
  <Words>1867</Words>
  <Characters>10642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150</cp:revision>
  <cp:lastPrinted>2019-03-04T10:41:00Z</cp:lastPrinted>
  <dcterms:created xsi:type="dcterms:W3CDTF">2018-04-13T09:59:00Z</dcterms:created>
  <dcterms:modified xsi:type="dcterms:W3CDTF">2019-03-04T10:45:00Z</dcterms:modified>
</cp:coreProperties>
</file>